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2C6C3" w14:textId="77777777" w:rsidR="009C50D3" w:rsidRPr="000A65B6" w:rsidRDefault="009C50D3" w:rsidP="009C50D3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0A65B6">
        <w:rPr>
          <w:rFonts w:asciiTheme="minorHAnsi" w:hAnsiTheme="minorHAnsi" w:cstheme="minorHAnsi"/>
          <w:b/>
          <w:bCs/>
          <w:sz w:val="22"/>
          <w:szCs w:val="22"/>
        </w:rPr>
        <w:t>ASSESSORATO AGRICOLTURA E RISORSE NATURALI</w:t>
      </w:r>
    </w:p>
    <w:p w14:paraId="3CE01523" w14:textId="40F13A42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Dipartimento Agricoltura</w:t>
      </w:r>
      <w:r w:rsidR="00275339">
        <w:rPr>
          <w:rFonts w:asciiTheme="minorHAnsi" w:hAnsiTheme="minorHAnsi" w:cstheme="minorHAnsi"/>
          <w:sz w:val="22"/>
          <w:szCs w:val="22"/>
        </w:rPr>
        <w:t xml:space="preserve"> e Risorse Naturali</w:t>
      </w:r>
    </w:p>
    <w:p w14:paraId="7B97A193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Struttura Zootecnia, produzioni lattiero-casearie e laboratori</w:t>
      </w:r>
    </w:p>
    <w:p w14:paraId="031E77A5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Ufficio servizi zootecnici/U.M.A.</w:t>
      </w:r>
    </w:p>
    <w:p w14:paraId="42E0B681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9C50D3">
        <w:rPr>
          <w:rFonts w:asciiTheme="minorHAnsi" w:hAnsiTheme="minorHAnsi" w:cstheme="minorHAnsi"/>
          <w:sz w:val="22"/>
          <w:szCs w:val="22"/>
          <w:lang w:val="fr-FR"/>
        </w:rPr>
        <w:t>Località</w:t>
      </w:r>
      <w:proofErr w:type="spellEnd"/>
      <w:r w:rsidRPr="009C50D3">
        <w:rPr>
          <w:rFonts w:asciiTheme="minorHAnsi" w:hAnsiTheme="minorHAnsi" w:cstheme="minorHAnsi"/>
          <w:sz w:val="22"/>
          <w:szCs w:val="22"/>
          <w:lang w:val="fr-FR"/>
        </w:rPr>
        <w:t xml:space="preserve"> La Maladière - Rue de La Maladière, 39</w:t>
      </w:r>
    </w:p>
    <w:p w14:paraId="41C64A3B" w14:textId="77777777" w:rsidR="009C50D3" w:rsidRPr="009C50D3" w:rsidRDefault="009C50D3" w:rsidP="009C50D3">
      <w:pPr>
        <w:spacing w:after="80"/>
        <w:jc w:val="right"/>
        <w:rPr>
          <w:rFonts w:asciiTheme="minorHAnsi" w:hAnsiTheme="minorHAnsi" w:cstheme="minorHAnsi"/>
          <w:sz w:val="22"/>
          <w:szCs w:val="22"/>
          <w:u w:val="single"/>
          <w:lang w:val="fr-FR"/>
        </w:rPr>
      </w:pPr>
      <w:r w:rsidRPr="009C50D3">
        <w:rPr>
          <w:rFonts w:asciiTheme="minorHAnsi" w:hAnsiTheme="minorHAnsi" w:cstheme="minorHAnsi"/>
          <w:sz w:val="22"/>
          <w:szCs w:val="22"/>
          <w:lang w:val="fr-FR"/>
        </w:rPr>
        <w:t xml:space="preserve">11020   </w:t>
      </w:r>
      <w:r w:rsidRPr="009C50D3">
        <w:rPr>
          <w:rFonts w:asciiTheme="minorHAnsi" w:hAnsiTheme="minorHAnsi" w:cstheme="minorHAnsi"/>
          <w:sz w:val="22"/>
          <w:szCs w:val="22"/>
          <w:u w:val="single"/>
          <w:lang w:val="fr-FR"/>
        </w:rPr>
        <w:t>SAINT-CHRISTOPHE</w:t>
      </w:r>
    </w:p>
    <w:p w14:paraId="6F1AA255" w14:textId="77777777" w:rsidR="00FE6974" w:rsidRPr="0032454F" w:rsidRDefault="00275339" w:rsidP="0032454F">
      <w:pPr>
        <w:jc w:val="right"/>
        <w:rPr>
          <w:rFonts w:asciiTheme="minorHAnsi" w:hAnsiTheme="minorHAnsi" w:cstheme="minorHAnsi"/>
          <w:sz w:val="22"/>
          <w:szCs w:val="22"/>
          <w:u w:val="single"/>
          <w:lang w:val="fr-FR"/>
        </w:rPr>
      </w:pPr>
      <w:hyperlink r:id="rId6" w:history="1">
        <w:r w:rsidR="009C50D3" w:rsidRPr="009C50D3">
          <w:rPr>
            <w:rStyle w:val="Collegamentoipertestuale"/>
            <w:rFonts w:asciiTheme="minorHAnsi" w:hAnsiTheme="minorHAnsi" w:cstheme="minorHAnsi"/>
            <w:sz w:val="22"/>
            <w:szCs w:val="22"/>
            <w:lang w:val="fr-FR"/>
          </w:rPr>
          <w:t>agricoltura@pec.regione.vda.it</w:t>
        </w:r>
      </w:hyperlink>
    </w:p>
    <w:p w14:paraId="6BD27C1B" w14:textId="77777777" w:rsidR="0032454F" w:rsidRDefault="0032454F" w:rsidP="00CC488F">
      <w:pPr>
        <w:rPr>
          <w:rFonts w:asciiTheme="minorHAnsi" w:hAnsiTheme="minorHAnsi" w:cstheme="minorHAnsi"/>
          <w:b/>
          <w:sz w:val="22"/>
          <w:szCs w:val="22"/>
        </w:rPr>
      </w:pPr>
    </w:p>
    <w:p w14:paraId="04F000F0" w14:textId="77777777" w:rsidR="00584DC2" w:rsidRDefault="00584DC2" w:rsidP="00CC488F">
      <w:pPr>
        <w:rPr>
          <w:rFonts w:asciiTheme="minorHAnsi" w:hAnsiTheme="minorHAnsi" w:cstheme="minorHAnsi"/>
          <w:b/>
          <w:sz w:val="22"/>
          <w:szCs w:val="22"/>
        </w:rPr>
      </w:pPr>
    </w:p>
    <w:p w14:paraId="0660A4AC" w14:textId="77777777" w:rsidR="00584DC2" w:rsidRDefault="00584DC2" w:rsidP="00584DC2">
      <w:pPr>
        <w:rPr>
          <w:rFonts w:asciiTheme="minorHAnsi" w:hAnsiTheme="minorHAnsi" w:cstheme="minorHAnsi"/>
          <w:b/>
          <w:sz w:val="22"/>
          <w:szCs w:val="22"/>
        </w:rPr>
      </w:pPr>
    </w:p>
    <w:p w14:paraId="449A17C7" w14:textId="77777777" w:rsidR="00584DC2" w:rsidRDefault="00584DC2" w:rsidP="00584DC2">
      <w:pPr>
        <w:pStyle w:val="Corpotesto"/>
        <w:pBdr>
          <w:top w:val="single" w:sz="4" w:space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INFORMAZIONI PER ANAGRAFE - </w:t>
      </w:r>
      <w:r>
        <w:rPr>
          <w:rFonts w:ascii="Calibri" w:hAnsi="Calibri" w:cs="Calibri"/>
          <w:b/>
          <w:bCs/>
          <w:sz w:val="22"/>
          <w:szCs w:val="22"/>
        </w:rPr>
        <w:t>AVICOLI</w:t>
      </w:r>
    </w:p>
    <w:p w14:paraId="668EF718" w14:textId="77777777" w:rsidR="00584DC2" w:rsidRDefault="00584DC2" w:rsidP="00584DC2">
      <w:pPr>
        <w:jc w:val="both"/>
        <w:rPr>
          <w:rFonts w:ascii="Calibri" w:hAnsi="Calibri" w:cs="Calibri"/>
          <w:sz w:val="22"/>
          <w:szCs w:val="22"/>
        </w:rPr>
      </w:pPr>
    </w:p>
    <w:p w14:paraId="15AA50B4" w14:textId="77777777" w:rsidR="00584DC2" w:rsidRDefault="00584DC2" w:rsidP="00CC488F">
      <w:pPr>
        <w:rPr>
          <w:rFonts w:asciiTheme="minorHAnsi" w:hAnsiTheme="minorHAnsi" w:cstheme="minorHAnsi"/>
          <w:b/>
          <w:sz w:val="22"/>
          <w:szCs w:val="22"/>
        </w:rPr>
      </w:pPr>
    </w:p>
    <w:p w14:paraId="41E6BBF8" w14:textId="77777777" w:rsidR="00584DC2" w:rsidRDefault="00584DC2" w:rsidP="00CC488F">
      <w:pPr>
        <w:rPr>
          <w:rFonts w:asciiTheme="minorHAnsi" w:hAnsiTheme="minorHAnsi" w:cstheme="minorHAnsi"/>
          <w:b/>
          <w:sz w:val="22"/>
          <w:szCs w:val="22"/>
        </w:rPr>
      </w:pPr>
    </w:p>
    <w:p w14:paraId="4BC5E3DF" w14:textId="77777777" w:rsidR="009C50D3" w:rsidRPr="004F2E82" w:rsidRDefault="004F2E82" w:rsidP="00CC488F">
      <w:pPr>
        <w:rPr>
          <w:rFonts w:asciiTheme="minorHAnsi" w:hAnsiTheme="minorHAnsi" w:cstheme="minorHAnsi"/>
          <w:b/>
          <w:sz w:val="22"/>
          <w:szCs w:val="22"/>
        </w:rPr>
      </w:pPr>
      <w:r w:rsidRPr="004F2E82">
        <w:rPr>
          <w:rFonts w:asciiTheme="minorHAnsi" w:hAnsiTheme="minorHAnsi" w:cstheme="minorHAnsi"/>
          <w:b/>
          <w:sz w:val="22"/>
          <w:szCs w:val="22"/>
        </w:rPr>
        <w:t>Tipologia della struttura</w:t>
      </w:r>
    </w:p>
    <w:p w14:paraId="01C3C67F" w14:textId="77777777" w:rsidR="009C50D3" w:rsidRDefault="004723CB" w:rsidP="004F2E8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</w:t>
      </w:r>
      <w:r w:rsidR="009C50D3" w:rsidRPr="004F2E82">
        <w:rPr>
          <w:rFonts w:asciiTheme="minorHAnsi" w:hAnsiTheme="minorHAnsi" w:cstheme="minorHAnsi"/>
          <w:sz w:val="22"/>
          <w:szCs w:val="22"/>
        </w:rPr>
        <w:t>LEVAMENTO</w:t>
      </w:r>
    </w:p>
    <w:p w14:paraId="4EA29981" w14:textId="77777777" w:rsidR="00D355EE" w:rsidRPr="004F2E82" w:rsidRDefault="00D355EE" w:rsidP="006569F8">
      <w:pPr>
        <w:ind w:left="708"/>
        <w:rPr>
          <w:rFonts w:asciiTheme="minorHAnsi" w:hAnsiTheme="minorHAnsi" w:cstheme="minorHAnsi"/>
          <w:sz w:val="22"/>
          <w:szCs w:val="22"/>
        </w:rPr>
      </w:pPr>
    </w:p>
    <w:p w14:paraId="4EE7B984" w14:textId="77777777" w:rsidR="0032454F" w:rsidRPr="004F2E82" w:rsidRDefault="0032454F" w:rsidP="0032454F">
      <w:pPr>
        <w:rPr>
          <w:rFonts w:asciiTheme="minorHAnsi" w:hAnsiTheme="minorHAnsi" w:cstheme="minorHAnsi"/>
          <w:b/>
          <w:sz w:val="22"/>
          <w:szCs w:val="22"/>
        </w:rPr>
      </w:pPr>
      <w:r w:rsidRPr="004F2E82">
        <w:rPr>
          <w:rFonts w:asciiTheme="minorHAnsi" w:hAnsiTheme="minorHAnsi" w:cstheme="minorHAnsi"/>
          <w:b/>
          <w:sz w:val="22"/>
          <w:szCs w:val="22"/>
        </w:rPr>
        <w:t>Capacità della struttura</w:t>
      </w:r>
    </w:p>
    <w:p w14:paraId="2AC4CAA8" w14:textId="77777777" w:rsidR="0032454F" w:rsidRPr="004F2E82" w:rsidRDefault="0032454F" w:rsidP="0032454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</w:t>
      </w:r>
      <w:proofErr w:type="gramStart"/>
      <w:r>
        <w:rPr>
          <w:rFonts w:asciiTheme="minorHAnsi" w:hAnsiTheme="minorHAnsi" w:cstheme="minorHAnsi"/>
          <w:sz w:val="22"/>
          <w:szCs w:val="22"/>
        </w:rPr>
        <w:t>_</w:t>
      </w:r>
      <w:r w:rsidRPr="004F2E82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Pr="004F2E82">
        <w:rPr>
          <w:rFonts w:asciiTheme="minorHAnsi" w:hAnsiTheme="minorHAnsi" w:cstheme="minorHAnsi"/>
          <w:sz w:val="22"/>
          <w:szCs w:val="22"/>
        </w:rPr>
        <w:t>n° max di animali che è possibile detenere)</w:t>
      </w:r>
    </w:p>
    <w:p w14:paraId="5A9F505E" w14:textId="77777777" w:rsidR="009C50D3" w:rsidRDefault="009C50D3" w:rsidP="00CC488F">
      <w:pPr>
        <w:rPr>
          <w:rFonts w:asciiTheme="minorHAnsi" w:hAnsiTheme="minorHAnsi" w:cstheme="minorHAnsi"/>
          <w:sz w:val="22"/>
          <w:szCs w:val="22"/>
        </w:rPr>
      </w:pPr>
    </w:p>
    <w:p w14:paraId="2CDB0EFA" w14:textId="77777777" w:rsidR="0032454F" w:rsidRPr="0032454F" w:rsidRDefault="0032454F" w:rsidP="0032454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Modalità di allevamento</w:t>
      </w:r>
    </w:p>
    <w:p w14:paraId="6ADA44B7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010945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LINEA DA CARNE</w:t>
      </w:r>
    </w:p>
    <w:p w14:paraId="528B0DA6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419217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LINEA DA UOVA</w:t>
      </w:r>
    </w:p>
    <w:p w14:paraId="3B978C2C" w14:textId="77777777" w:rsidR="0032454F" w:rsidRPr="0032454F" w:rsidRDefault="0032454F" w:rsidP="0032454F">
      <w:pPr>
        <w:rPr>
          <w:rFonts w:asciiTheme="minorHAnsi" w:hAnsiTheme="minorHAnsi" w:cstheme="minorHAnsi"/>
          <w:sz w:val="22"/>
          <w:szCs w:val="22"/>
        </w:rPr>
      </w:pPr>
    </w:p>
    <w:p w14:paraId="3FE938EB" w14:textId="77777777" w:rsidR="0032454F" w:rsidRPr="0032454F" w:rsidRDefault="0032454F" w:rsidP="0032454F">
      <w:pPr>
        <w:rPr>
          <w:rFonts w:asciiTheme="minorHAnsi" w:hAnsiTheme="minorHAnsi" w:cstheme="minorHAnsi"/>
          <w:b/>
          <w:sz w:val="22"/>
          <w:szCs w:val="22"/>
        </w:rPr>
      </w:pPr>
      <w:r w:rsidRPr="0032454F">
        <w:rPr>
          <w:rFonts w:asciiTheme="minorHAnsi" w:hAnsiTheme="minorHAnsi" w:cstheme="minorHAnsi"/>
          <w:b/>
          <w:sz w:val="22"/>
          <w:szCs w:val="22"/>
        </w:rPr>
        <w:t>Tipologia di allevamento</w:t>
      </w:r>
    </w:p>
    <w:p w14:paraId="71396D67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87245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0.BIOLOGICO</w:t>
      </w:r>
    </w:p>
    <w:p w14:paraId="4327070C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625735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1.ALL’APERTO</w:t>
      </w:r>
    </w:p>
    <w:p w14:paraId="4B46304D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00153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2.A TERRA</w:t>
      </w:r>
    </w:p>
    <w:p w14:paraId="5EB7C4C0" w14:textId="77777777" w:rsid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970703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3.IN GABBIA</w:t>
      </w:r>
    </w:p>
    <w:p w14:paraId="4B03DE3A" w14:textId="77777777" w:rsidR="0032454F" w:rsidRDefault="0032454F" w:rsidP="00CC488F">
      <w:pPr>
        <w:rPr>
          <w:rFonts w:asciiTheme="minorHAnsi" w:hAnsiTheme="minorHAnsi" w:cstheme="minorHAnsi"/>
          <w:sz w:val="22"/>
          <w:szCs w:val="22"/>
        </w:rPr>
      </w:pPr>
    </w:p>
    <w:p w14:paraId="6E714729" w14:textId="77777777" w:rsidR="0032454F" w:rsidRPr="0032454F" w:rsidRDefault="0032454F" w:rsidP="0032454F">
      <w:pPr>
        <w:rPr>
          <w:rFonts w:asciiTheme="minorHAnsi" w:hAnsiTheme="minorHAnsi" w:cstheme="minorHAnsi"/>
          <w:b/>
          <w:sz w:val="22"/>
          <w:szCs w:val="22"/>
        </w:rPr>
      </w:pPr>
      <w:r w:rsidRPr="0032454F">
        <w:rPr>
          <w:rFonts w:asciiTheme="minorHAnsi" w:hAnsiTheme="minorHAnsi" w:cstheme="minorHAnsi"/>
          <w:b/>
          <w:sz w:val="22"/>
          <w:szCs w:val="22"/>
        </w:rPr>
        <w:t>Specie allevate</w:t>
      </w:r>
    </w:p>
    <w:p w14:paraId="0AC3E5E9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756634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ANATRE</w:t>
      </w:r>
    </w:p>
    <w:p w14:paraId="1857D26B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568458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AVICOLI MISTI</w:t>
      </w:r>
    </w:p>
    <w:p w14:paraId="7C30243D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007745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COLOMBE</w:t>
      </w:r>
    </w:p>
    <w:p w14:paraId="5DEB4267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19814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EMU</w:t>
      </w:r>
    </w:p>
    <w:p w14:paraId="255F4834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26671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FAGIANI</w:t>
      </w:r>
    </w:p>
    <w:p w14:paraId="5361C41D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4719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FARAONE</w:t>
      </w:r>
    </w:p>
    <w:p w14:paraId="68AD627A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61556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GALLUS </w:t>
      </w:r>
      <w:proofErr w:type="spellStart"/>
      <w:r w:rsidR="0032454F" w:rsidRPr="0032454F">
        <w:rPr>
          <w:rFonts w:asciiTheme="minorHAnsi" w:hAnsiTheme="minorHAnsi" w:cstheme="minorHAnsi"/>
          <w:sz w:val="22"/>
          <w:szCs w:val="22"/>
        </w:rPr>
        <w:t>GALLUS</w:t>
      </w:r>
      <w:proofErr w:type="spellEnd"/>
    </w:p>
    <w:p w14:paraId="5EA7C945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107075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OCHE</w:t>
      </w:r>
    </w:p>
    <w:p w14:paraId="65E14BEF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014606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PERNICI</w:t>
      </w:r>
    </w:p>
    <w:p w14:paraId="0F2AF0EF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72617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PICCIONI</w:t>
      </w:r>
    </w:p>
    <w:p w14:paraId="7D69C3E2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97412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QUAGLIE</w:t>
      </w:r>
    </w:p>
    <w:p w14:paraId="5D8CA4BE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067249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STARNE</w:t>
      </w:r>
    </w:p>
    <w:p w14:paraId="7798FFBC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336504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STRUZZI</w:t>
      </w:r>
    </w:p>
    <w:p w14:paraId="4397D305" w14:textId="77777777" w:rsidR="0032454F" w:rsidRP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24447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TACCHINI</w:t>
      </w:r>
    </w:p>
    <w:p w14:paraId="32874D3F" w14:textId="77777777" w:rsidR="0032454F" w:rsidRDefault="00275339" w:rsidP="0032454F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34827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54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2454F" w:rsidRPr="0032454F">
        <w:rPr>
          <w:rFonts w:asciiTheme="minorHAnsi" w:hAnsiTheme="minorHAnsi" w:cstheme="minorHAnsi"/>
          <w:sz w:val="22"/>
          <w:szCs w:val="22"/>
        </w:rPr>
        <w:t xml:space="preserve"> ALTRO _____________</w:t>
      </w:r>
    </w:p>
    <w:p w14:paraId="0BAB28FB" w14:textId="77777777" w:rsidR="00FE6974" w:rsidRDefault="00FE6974" w:rsidP="00CC488F">
      <w:pPr>
        <w:rPr>
          <w:rFonts w:asciiTheme="minorHAnsi" w:hAnsiTheme="minorHAnsi" w:cstheme="minorHAnsi"/>
          <w:sz w:val="22"/>
          <w:szCs w:val="22"/>
        </w:rPr>
      </w:pPr>
    </w:p>
    <w:p w14:paraId="404FD669" w14:textId="77777777" w:rsidR="00D355EE" w:rsidRDefault="0032454F" w:rsidP="00D355E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Note</w:t>
      </w:r>
    </w:p>
    <w:p w14:paraId="51E160F2" w14:textId="77777777" w:rsidR="0032454F" w:rsidRDefault="0032454F">
      <w:r>
        <w:t>_______________________</w:t>
      </w:r>
    </w:p>
    <w:p w14:paraId="4E5105D8" w14:textId="77777777" w:rsidR="0032454F" w:rsidRDefault="0032454F">
      <w:r>
        <w:t>_______________________</w:t>
      </w:r>
    </w:p>
    <w:p w14:paraId="155A18D2" w14:textId="77777777" w:rsidR="0032454F" w:rsidRDefault="0032454F">
      <w:r>
        <w:t>_______________________</w:t>
      </w:r>
    </w:p>
    <w:p w14:paraId="3C76F29A" w14:textId="77777777" w:rsidR="0032454F" w:rsidRPr="00D355EE" w:rsidRDefault="0032454F" w:rsidP="00D355E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A45CE45" w14:textId="77777777" w:rsidR="00D355EE" w:rsidRPr="00D355EE" w:rsidRDefault="00D355EE" w:rsidP="00D355E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306FC1E" w14:textId="77777777" w:rsidR="00D355EE" w:rsidRPr="00D355EE" w:rsidRDefault="00D355EE" w:rsidP="00D355E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E02D693" w14:textId="77777777" w:rsidR="00D355EE" w:rsidRPr="004F2E82" w:rsidRDefault="00D355EE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EEB0C7" w14:textId="77777777" w:rsidR="009C50D3" w:rsidRPr="004F2E82" w:rsidRDefault="009C50D3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2E82">
        <w:rPr>
          <w:rFonts w:asciiTheme="minorHAnsi" w:hAnsiTheme="minorHAnsi" w:cstheme="minorHAnsi"/>
          <w:b/>
          <w:bCs/>
          <w:sz w:val="22"/>
          <w:szCs w:val="22"/>
        </w:rPr>
        <w:t>Ogni variazione dei suddetti dati dovrà essere comunicata entro il termine di sette giorni direttamente all’Ufficio Servizi Zootecnici.</w:t>
      </w:r>
    </w:p>
    <w:p w14:paraId="390080EF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5F24F8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 xml:space="preserve">Nota: le informazioni sopra esposte sono utili </w:t>
      </w:r>
      <w:r w:rsidRPr="004F2E82">
        <w:rPr>
          <w:rFonts w:asciiTheme="minorHAnsi" w:hAnsiTheme="minorHAnsi" w:cstheme="minorHAnsi"/>
          <w:sz w:val="22"/>
          <w:szCs w:val="22"/>
          <w:u w:val="single"/>
        </w:rPr>
        <w:t>esclusivamente</w:t>
      </w:r>
      <w:r w:rsidRPr="004F2E82">
        <w:rPr>
          <w:rFonts w:asciiTheme="minorHAnsi" w:hAnsiTheme="minorHAnsi" w:cstheme="minorHAnsi"/>
          <w:sz w:val="22"/>
          <w:szCs w:val="22"/>
        </w:rPr>
        <w:t xml:space="preserve"> ai fini del popolamento del codice ministeriale e sono escluse dall’ambito di competenza della SCIA. </w:t>
      </w:r>
    </w:p>
    <w:p w14:paraId="541A1742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FB1EAA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D41183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 xml:space="preserve">Saint-Christophe, li </w:t>
      </w:r>
      <w:r w:rsidR="00BB64F8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2DB09972" w14:textId="77777777" w:rsidR="009C50D3" w:rsidRPr="004F2E82" w:rsidRDefault="009C50D3">
      <w:pPr>
        <w:rPr>
          <w:rFonts w:asciiTheme="minorHAnsi" w:hAnsiTheme="minorHAnsi" w:cstheme="minorHAnsi"/>
          <w:sz w:val="22"/>
          <w:szCs w:val="22"/>
        </w:rPr>
      </w:pPr>
    </w:p>
    <w:p w14:paraId="6AFB6F7F" w14:textId="77777777" w:rsidR="009C50D3" w:rsidRPr="004F2E82" w:rsidRDefault="009C50D3">
      <w:pPr>
        <w:rPr>
          <w:rFonts w:asciiTheme="minorHAnsi" w:hAnsiTheme="minorHAnsi" w:cstheme="minorHAnsi"/>
          <w:sz w:val="22"/>
          <w:szCs w:val="22"/>
        </w:rPr>
      </w:pPr>
    </w:p>
    <w:p w14:paraId="4AF1471C" w14:textId="77777777" w:rsidR="009C50D3" w:rsidRPr="004F2E82" w:rsidRDefault="009C50D3" w:rsidP="009C50D3">
      <w:pPr>
        <w:ind w:left="6804"/>
        <w:jc w:val="center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>FIRMA</w:t>
      </w:r>
    </w:p>
    <w:p w14:paraId="2541CD46" w14:textId="77777777" w:rsidR="009C50D3" w:rsidRPr="004F2E82" w:rsidRDefault="00BB64F8" w:rsidP="009C50D3">
      <w:pPr>
        <w:ind w:left="680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686CB092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BECF72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</w:p>
    <w:p w14:paraId="2F290C4D" w14:textId="77777777" w:rsidR="009C50D3" w:rsidRPr="004F2E82" w:rsidRDefault="009C50D3">
      <w:pPr>
        <w:rPr>
          <w:rFonts w:asciiTheme="minorHAnsi" w:hAnsiTheme="minorHAnsi" w:cstheme="minorHAnsi"/>
          <w:sz w:val="22"/>
          <w:szCs w:val="22"/>
        </w:rPr>
      </w:pPr>
    </w:p>
    <w:sectPr w:rsidR="009C50D3" w:rsidRPr="004F2E82" w:rsidSect="004F2E82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B7E7D"/>
    <w:multiLevelType w:val="hybridMultilevel"/>
    <w:tmpl w:val="9D28B684"/>
    <w:lvl w:ilvl="0" w:tplc="92E84F7E">
      <w:start w:val="1"/>
      <w:numFmt w:val="bullet"/>
      <w:lvlText w:val="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CA5E26"/>
    <w:multiLevelType w:val="hybridMultilevel"/>
    <w:tmpl w:val="45C064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9F8"/>
    <w:rsid w:val="000A65B6"/>
    <w:rsid w:val="00275339"/>
    <w:rsid w:val="0032454F"/>
    <w:rsid w:val="004723CB"/>
    <w:rsid w:val="004F2E82"/>
    <w:rsid w:val="00584DC2"/>
    <w:rsid w:val="006569F8"/>
    <w:rsid w:val="00943050"/>
    <w:rsid w:val="0099482D"/>
    <w:rsid w:val="009C50D3"/>
    <w:rsid w:val="00BB64F8"/>
    <w:rsid w:val="00CB51C8"/>
    <w:rsid w:val="00CC488F"/>
    <w:rsid w:val="00D355EE"/>
    <w:rsid w:val="00E0559A"/>
    <w:rsid w:val="00F632E8"/>
    <w:rsid w:val="00FD12AB"/>
    <w:rsid w:val="00FE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23CF2"/>
  <w15:docId w15:val="{CF96014D-C57A-4E07-8C10-7DF5E3CF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5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9C50D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C50D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50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50D3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584DC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semiHidden/>
    <w:rsid w:val="00584DC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6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gricoltura@pec.regione.vd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ovanni\Desktop\lagomorfi_comple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54E22-1B38-4081-8059-B4207161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lagomorfi_completo.dotx</Template>
  <TotalTime>1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Marina POLETTI</cp:lastModifiedBy>
  <cp:revision>5</cp:revision>
  <dcterms:created xsi:type="dcterms:W3CDTF">2021-06-17T09:39:00Z</dcterms:created>
  <dcterms:modified xsi:type="dcterms:W3CDTF">2026-04-03T09:35:00Z</dcterms:modified>
</cp:coreProperties>
</file>