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42B3" w14:textId="77777777" w:rsidR="002037C2" w:rsidRDefault="002037C2" w:rsidP="002037C2">
      <w:pPr>
        <w:jc w:val="center"/>
        <w:rPr>
          <w:rFonts w:ascii="Tahoma" w:hAnsi="Tahoma"/>
          <w:b/>
          <w:sz w:val="22"/>
        </w:rPr>
      </w:pPr>
    </w:p>
    <w:p w14:paraId="03D3C212" w14:textId="77777777" w:rsidR="007108F7" w:rsidRDefault="002037C2" w:rsidP="002037C2">
      <w:pPr>
        <w:jc w:val="center"/>
        <w:rPr>
          <w:rFonts w:ascii="Verdana" w:hAnsi="Verdana" w:cs="Arial"/>
          <w:b/>
          <w:sz w:val="18"/>
          <w:szCs w:val="18"/>
        </w:rPr>
      </w:pPr>
      <w:r w:rsidRPr="00E4177D">
        <w:rPr>
          <w:rFonts w:ascii="Verdana" w:hAnsi="Verdana" w:cs="Arial"/>
          <w:b/>
          <w:sz w:val="18"/>
          <w:szCs w:val="18"/>
        </w:rPr>
        <w:t xml:space="preserve">MODELLO PER </w:t>
      </w:r>
      <w:r w:rsidR="007108F7">
        <w:rPr>
          <w:rFonts w:ascii="Verdana" w:hAnsi="Verdana" w:cs="Arial"/>
          <w:b/>
          <w:sz w:val="18"/>
          <w:szCs w:val="18"/>
        </w:rPr>
        <w:t xml:space="preserve">COMUNICAZIONE DISPONIBILITÀ </w:t>
      </w:r>
      <w:r w:rsidR="00277818">
        <w:rPr>
          <w:rFonts w:ascii="Verdana" w:hAnsi="Verdana" w:cs="Arial"/>
          <w:b/>
          <w:sz w:val="18"/>
          <w:szCs w:val="18"/>
        </w:rPr>
        <w:t>AL RICHIAMO IN SERVIZIO</w:t>
      </w:r>
    </w:p>
    <w:p w14:paraId="6DC8D55F" w14:textId="77777777" w:rsidR="002037C2" w:rsidRPr="00E4177D" w:rsidRDefault="00277818" w:rsidP="002037C2">
      <w:pPr>
        <w:jc w:val="center"/>
        <w:rPr>
          <w:rFonts w:ascii="Verdana" w:hAnsi="Verdana" w:cs="Arial"/>
          <w:b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RIVOLTA A</w:t>
      </w:r>
      <w:r w:rsidR="002508A3">
        <w:rPr>
          <w:rFonts w:ascii="Verdana" w:hAnsi="Verdana" w:cs="Arial"/>
          <w:b/>
          <w:sz w:val="18"/>
          <w:szCs w:val="18"/>
        </w:rPr>
        <w:t xml:space="preserve">L PERSONALE VV.F. VOL OPERATIVO </w:t>
      </w:r>
      <w:r>
        <w:rPr>
          <w:rFonts w:ascii="Verdana" w:hAnsi="Verdana" w:cs="Arial"/>
          <w:b/>
          <w:sz w:val="18"/>
          <w:szCs w:val="18"/>
        </w:rPr>
        <w:t>DI ETÀ NON SUPERIORE AI 40 ANNI</w:t>
      </w:r>
      <w:r w:rsidR="002037C2" w:rsidRPr="00E4177D">
        <w:rPr>
          <w:rFonts w:ascii="Verdana" w:hAnsi="Verdana" w:cs="Arial"/>
          <w:b/>
          <w:sz w:val="18"/>
          <w:szCs w:val="18"/>
        </w:rPr>
        <w:t>.</w:t>
      </w:r>
    </w:p>
    <w:p w14:paraId="4CAE9D7D" w14:textId="77777777" w:rsidR="007108F7" w:rsidRDefault="007108F7" w:rsidP="007108F7">
      <w:pPr>
        <w:pStyle w:val="Corpotesto"/>
        <w:tabs>
          <w:tab w:val="left" w:pos="567"/>
        </w:tabs>
        <w:jc w:val="both"/>
        <w:rPr>
          <w:sz w:val="22"/>
        </w:rPr>
      </w:pPr>
    </w:p>
    <w:p w14:paraId="61DCA78A" w14:textId="77777777" w:rsidR="00FB1A49" w:rsidRDefault="00FB1A49" w:rsidP="007108F7">
      <w:pPr>
        <w:pStyle w:val="Corpotesto"/>
        <w:tabs>
          <w:tab w:val="left" w:pos="567"/>
        </w:tabs>
        <w:jc w:val="both"/>
        <w:rPr>
          <w:sz w:val="22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6"/>
        <w:gridCol w:w="567"/>
        <w:gridCol w:w="3402"/>
        <w:gridCol w:w="708"/>
        <w:gridCol w:w="993"/>
        <w:gridCol w:w="2126"/>
      </w:tblGrid>
      <w:tr w:rsidR="00C71EDE" w:rsidRPr="00C64EEB" w14:paraId="670592B4" w14:textId="77777777" w:rsidTr="00D23A00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14:paraId="69143EE2" w14:textId="77777777" w:rsidR="00C71EDE" w:rsidRPr="00B743FA" w:rsidRDefault="00C71EDE" w:rsidP="00293249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Vigile del fuoco volontario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8BD5791" w14:textId="77777777" w:rsidR="00C71EDE" w:rsidRPr="00C64EEB" w:rsidRDefault="00C71EDE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52BFF" w14:textId="77777777" w:rsidR="00C71EDE" w:rsidRPr="00C64EEB" w:rsidRDefault="00C71EDE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C71EDE" w:rsidRPr="00C64EEB" w14:paraId="308F999B" w14:textId="77777777" w:rsidTr="00D23A00">
        <w:trPr>
          <w:cantSplit/>
        </w:trPr>
        <w:tc>
          <w:tcPr>
            <w:tcW w:w="2694" w:type="dxa"/>
            <w:gridSpan w:val="3"/>
          </w:tcPr>
          <w:p w14:paraId="5BD9DEA7" w14:textId="77777777" w:rsidR="00C71EDE" w:rsidRPr="00C64EEB" w:rsidRDefault="00C71EDE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3402" w:type="dxa"/>
          </w:tcPr>
          <w:p w14:paraId="503F8FA6" w14:textId="77777777" w:rsidR="00C71EDE" w:rsidRPr="00C64EEB" w:rsidRDefault="00C71EDE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cognome</w:t>
            </w:r>
          </w:p>
        </w:tc>
        <w:tc>
          <w:tcPr>
            <w:tcW w:w="3827" w:type="dxa"/>
            <w:gridSpan w:val="3"/>
            <w:tcBorders>
              <w:left w:val="nil"/>
            </w:tcBorders>
          </w:tcPr>
          <w:p w14:paraId="3176AB1F" w14:textId="77777777" w:rsidR="00C71EDE" w:rsidRPr="00C64EEB" w:rsidRDefault="002508A3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 w:rsidRPr="00C64EEB">
              <w:rPr>
                <w:sz w:val="12"/>
                <w:szCs w:val="12"/>
              </w:rPr>
              <w:t>N</w:t>
            </w:r>
            <w:r w:rsidR="00C71EDE" w:rsidRPr="00C64EEB">
              <w:rPr>
                <w:sz w:val="12"/>
                <w:szCs w:val="12"/>
              </w:rPr>
              <w:t>ome</w:t>
            </w:r>
          </w:p>
        </w:tc>
      </w:tr>
      <w:tr w:rsidR="00C71EDE" w:rsidRPr="00C64EEB" w14:paraId="40BE5DC9" w14:textId="77777777" w:rsidTr="00D23A00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14:paraId="1004A4E1" w14:textId="77777777" w:rsidR="00C71EDE" w:rsidRPr="00B743FA" w:rsidRDefault="00C71EDE" w:rsidP="00293249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luogo e data di nascita</w:t>
            </w:r>
          </w:p>
        </w:tc>
        <w:tc>
          <w:tcPr>
            <w:tcW w:w="467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D360FDA" w14:textId="77777777" w:rsidR="00C71EDE" w:rsidRPr="00C64EEB" w:rsidRDefault="00C71EDE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AD5F1" w14:textId="77777777" w:rsidR="00C71EDE" w:rsidRPr="00C64EEB" w:rsidRDefault="00C71EDE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C71EDE" w:rsidRPr="00C64EEB" w14:paraId="0D0746E9" w14:textId="77777777" w:rsidTr="00D23A00">
        <w:trPr>
          <w:cantSplit/>
        </w:trPr>
        <w:tc>
          <w:tcPr>
            <w:tcW w:w="2127" w:type="dxa"/>
            <w:gridSpan w:val="2"/>
          </w:tcPr>
          <w:p w14:paraId="6220BCB0" w14:textId="77777777" w:rsidR="00C71EDE" w:rsidRPr="00C64EEB" w:rsidRDefault="00C71EDE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4677" w:type="dxa"/>
            <w:gridSpan w:val="3"/>
            <w:tcBorders>
              <w:top w:val="single" w:sz="4" w:space="0" w:color="auto"/>
            </w:tcBorders>
          </w:tcPr>
          <w:p w14:paraId="1CF38F85" w14:textId="77777777" w:rsidR="00C71EDE" w:rsidRPr="00C64EEB" w:rsidRDefault="00C71EDE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luogo di nascita (e provincia)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</w:tcBorders>
          </w:tcPr>
          <w:p w14:paraId="46D5A427" w14:textId="77777777" w:rsidR="00C71EDE" w:rsidRPr="00C64EEB" w:rsidRDefault="00C71EDE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data di nascita</w:t>
            </w:r>
          </w:p>
        </w:tc>
      </w:tr>
      <w:tr w:rsidR="00D23A00" w:rsidRPr="00C64EEB" w14:paraId="19B9D093" w14:textId="77777777" w:rsidTr="00D23A00">
        <w:trPr>
          <w:cantSplit/>
          <w:trHeight w:val="340"/>
        </w:trPr>
        <w:tc>
          <w:tcPr>
            <w:tcW w:w="1701" w:type="dxa"/>
            <w:vAlign w:val="bottom"/>
          </w:tcPr>
          <w:p w14:paraId="6B380AD8" w14:textId="77777777" w:rsidR="00D23A00" w:rsidRPr="00B743FA" w:rsidRDefault="00D23A00" w:rsidP="00293249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distaccamento di</w:t>
            </w:r>
          </w:p>
        </w:tc>
        <w:tc>
          <w:tcPr>
            <w:tcW w:w="5103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6004F521" w14:textId="77777777" w:rsidR="00D23A00" w:rsidRPr="00C64EEB" w:rsidRDefault="00D23A00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left w:val="single" w:sz="4" w:space="0" w:color="auto"/>
            </w:tcBorders>
            <w:vAlign w:val="bottom"/>
          </w:tcPr>
          <w:p w14:paraId="393CEC26" w14:textId="77777777" w:rsidR="00D23A00" w:rsidRPr="00392A78" w:rsidRDefault="00D23A00" w:rsidP="00D23A00">
            <w:pPr>
              <w:pStyle w:val="Corpotesto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392A78">
              <w:rPr>
                <w:rFonts w:ascii="Arial" w:hAnsi="Arial" w:cs="Arial"/>
                <w:sz w:val="20"/>
                <w:szCs w:val="20"/>
              </w:rPr>
              <w:t xml:space="preserve">qualifica: </w:t>
            </w:r>
          </w:p>
        </w:tc>
        <w:tc>
          <w:tcPr>
            <w:tcW w:w="2126" w:type="dxa"/>
            <w:vMerge w:val="restart"/>
            <w:tcBorders>
              <w:left w:val="nil"/>
            </w:tcBorders>
            <w:vAlign w:val="bottom"/>
          </w:tcPr>
          <w:p w14:paraId="713C3CA0" w14:textId="77777777" w:rsidR="00D23A00" w:rsidRDefault="00D23A00" w:rsidP="00D23A00">
            <w:pPr>
              <w:pStyle w:val="Corpotesto"/>
              <w:spacing w:after="0"/>
              <w:rPr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743FA">
              <w:rPr>
                <w:rFonts w:ascii="Arial" w:hAnsi="Arial" w:cs="Arial"/>
                <w:sz w:val="20"/>
                <w:szCs w:val="20"/>
              </w:rPr>
              <w:t>vigile operativo</w:t>
            </w:r>
          </w:p>
          <w:p w14:paraId="2EEEC9A0" w14:textId="77777777" w:rsidR="00D23A00" w:rsidRPr="00C64EEB" w:rsidRDefault="00D23A00" w:rsidP="00277818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7818" w:rsidRPr="00277818">
              <w:rPr>
                <w:rFonts w:ascii="Arial" w:hAnsi="Arial" w:cs="Arial"/>
                <w:spacing w:val="-4"/>
                <w:sz w:val="22"/>
                <w:szCs w:val="22"/>
              </w:rPr>
              <w:t>i</w:t>
            </w:r>
            <w:r w:rsidR="00277818" w:rsidRPr="00277818">
              <w:rPr>
                <w:rFonts w:ascii="Arial" w:hAnsi="Arial" w:cs="Arial"/>
                <w:spacing w:val="-4"/>
                <w:sz w:val="20"/>
                <w:szCs w:val="20"/>
              </w:rPr>
              <w:t>doneo inc. caposq.</w:t>
            </w:r>
          </w:p>
        </w:tc>
      </w:tr>
      <w:tr w:rsidR="00D23A00" w:rsidRPr="00C64EEB" w14:paraId="2BE3F03A" w14:textId="77777777" w:rsidTr="00D23A00">
        <w:trPr>
          <w:cantSplit/>
          <w:trHeight w:val="170"/>
        </w:trPr>
        <w:tc>
          <w:tcPr>
            <w:tcW w:w="1701" w:type="dxa"/>
          </w:tcPr>
          <w:p w14:paraId="08835BE4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5103" w:type="dxa"/>
            <w:gridSpan w:val="4"/>
          </w:tcPr>
          <w:p w14:paraId="3268EE0E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distaccamento</w:t>
            </w:r>
          </w:p>
        </w:tc>
        <w:tc>
          <w:tcPr>
            <w:tcW w:w="993" w:type="dxa"/>
          </w:tcPr>
          <w:p w14:paraId="7E8159B6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2126" w:type="dxa"/>
            <w:vMerge/>
            <w:tcBorders>
              <w:left w:val="nil"/>
            </w:tcBorders>
          </w:tcPr>
          <w:p w14:paraId="435B9806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  <w:tr w:rsidR="00D23A00" w:rsidRPr="00C64EEB" w14:paraId="1C83669D" w14:textId="77777777" w:rsidTr="002A2F36">
        <w:trPr>
          <w:cantSplit/>
          <w:trHeight w:val="340"/>
        </w:trPr>
        <w:tc>
          <w:tcPr>
            <w:tcW w:w="2127" w:type="dxa"/>
            <w:gridSpan w:val="2"/>
            <w:vAlign w:val="bottom"/>
          </w:tcPr>
          <w:p w14:paraId="6283B6F0" w14:textId="77777777" w:rsidR="00D23A00" w:rsidRPr="00B743FA" w:rsidRDefault="00D23A00" w:rsidP="00293249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recapito/i telefonico/i</w:t>
            </w:r>
          </w:p>
        </w:tc>
        <w:tc>
          <w:tcPr>
            <w:tcW w:w="779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0DF52B" w14:textId="77777777" w:rsidR="00D23A00" w:rsidRPr="00C64EEB" w:rsidRDefault="00D23A00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D23A00" w:rsidRPr="00C64EEB" w14:paraId="04C540D3" w14:textId="77777777" w:rsidTr="00D23A00">
        <w:trPr>
          <w:cantSplit/>
        </w:trPr>
        <w:tc>
          <w:tcPr>
            <w:tcW w:w="2127" w:type="dxa"/>
            <w:gridSpan w:val="2"/>
          </w:tcPr>
          <w:p w14:paraId="78044F67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796" w:type="dxa"/>
            <w:gridSpan w:val="5"/>
          </w:tcPr>
          <w:p w14:paraId="58670F5D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numero di telefono (precisare se necessario, es.: lavoro, abitazione, ecc.)</w:t>
            </w:r>
          </w:p>
        </w:tc>
      </w:tr>
      <w:tr w:rsidR="00D23A00" w:rsidRPr="00C64EEB" w14:paraId="35F5F615" w14:textId="77777777" w:rsidTr="002A2F36">
        <w:trPr>
          <w:cantSplit/>
          <w:trHeight w:val="340"/>
        </w:trPr>
        <w:tc>
          <w:tcPr>
            <w:tcW w:w="2694" w:type="dxa"/>
            <w:gridSpan w:val="3"/>
            <w:vAlign w:val="bottom"/>
          </w:tcPr>
          <w:p w14:paraId="1E54908F" w14:textId="77777777" w:rsidR="00D23A00" w:rsidRPr="00B743FA" w:rsidRDefault="00D23A00" w:rsidP="00293249">
            <w:pPr>
              <w:pStyle w:val="Corpotesto"/>
              <w:spacing w:after="0"/>
              <w:ind w:left="-70"/>
              <w:rPr>
                <w:rFonts w:ascii="Arial" w:hAnsi="Arial" w:cs="Arial"/>
                <w:sz w:val="20"/>
                <w:szCs w:val="20"/>
              </w:rPr>
            </w:pPr>
            <w:r w:rsidRPr="00B743FA">
              <w:rPr>
                <w:rFonts w:ascii="Arial" w:hAnsi="Arial" w:cs="Arial"/>
                <w:sz w:val="20"/>
                <w:szCs w:val="20"/>
              </w:rPr>
              <w:t>indirizzo di posta elettronica</w:t>
            </w:r>
          </w:p>
        </w:tc>
        <w:tc>
          <w:tcPr>
            <w:tcW w:w="7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3A7061" w14:textId="77777777" w:rsidR="00D23A00" w:rsidRPr="00C64EEB" w:rsidRDefault="00D23A00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D23A00" w:rsidRPr="00C64EEB" w14:paraId="5001FC85" w14:textId="77777777" w:rsidTr="00D23A00">
        <w:trPr>
          <w:cantSplit/>
        </w:trPr>
        <w:tc>
          <w:tcPr>
            <w:tcW w:w="2694" w:type="dxa"/>
            <w:gridSpan w:val="3"/>
          </w:tcPr>
          <w:p w14:paraId="37EE49FD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7229" w:type="dxa"/>
            <w:gridSpan w:val="4"/>
          </w:tcPr>
          <w:p w14:paraId="4B9937E4" w14:textId="77777777" w:rsidR="00D23A00" w:rsidRPr="00C64EEB" w:rsidRDefault="00D23A00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e-mail</w:t>
            </w:r>
          </w:p>
        </w:tc>
      </w:tr>
    </w:tbl>
    <w:p w14:paraId="77415A39" w14:textId="77777777" w:rsidR="007108F7" w:rsidRDefault="007108F7" w:rsidP="00D23A00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p w14:paraId="212F29BB" w14:textId="77777777" w:rsidR="00040743" w:rsidRPr="00D23A00" w:rsidRDefault="00040743" w:rsidP="00D23A00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3025"/>
        <w:gridCol w:w="2976"/>
        <w:gridCol w:w="3686"/>
      </w:tblGrid>
      <w:tr w:rsidR="002508A3" w:rsidRPr="007108F7" w14:paraId="769143E6" w14:textId="77777777" w:rsidTr="002508A3">
        <w:trPr>
          <w:trHeight w:val="415"/>
        </w:trPr>
        <w:tc>
          <w:tcPr>
            <w:tcW w:w="236" w:type="dxa"/>
            <w:shd w:val="clear" w:color="auto" w:fill="auto"/>
            <w:vAlign w:val="center"/>
          </w:tcPr>
          <w:p w14:paraId="2960A980" w14:textId="77777777" w:rsidR="002508A3" w:rsidRPr="007108F7" w:rsidRDefault="002508A3" w:rsidP="00293249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7C5360AC" w14:textId="77777777" w:rsidR="002508A3" w:rsidRPr="00C71EDE" w:rsidRDefault="002508A3" w:rsidP="00D23A00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LAVORATORE DIPENDENTE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2976" w:type="dxa"/>
            <w:vAlign w:val="center"/>
          </w:tcPr>
          <w:p w14:paraId="25B0AA23" w14:textId="77777777" w:rsidR="002508A3" w:rsidRPr="00C71EDE" w:rsidRDefault="002508A3" w:rsidP="00277818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PRESSO DITTA PRIVATA</w:t>
            </w:r>
          </w:p>
        </w:tc>
        <w:tc>
          <w:tcPr>
            <w:tcW w:w="3686" w:type="dxa"/>
            <w:vAlign w:val="center"/>
          </w:tcPr>
          <w:p w14:paraId="057BB9BD" w14:textId="77777777" w:rsidR="002508A3" w:rsidRPr="00C71EDE" w:rsidRDefault="002508A3" w:rsidP="002A2F36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08A3" w:rsidRPr="007108F7" w14:paraId="78104CA9" w14:textId="77777777" w:rsidTr="002508A3">
        <w:trPr>
          <w:trHeight w:val="415"/>
        </w:trPr>
        <w:tc>
          <w:tcPr>
            <w:tcW w:w="236" w:type="dxa"/>
            <w:shd w:val="clear" w:color="auto" w:fill="auto"/>
            <w:vAlign w:val="center"/>
          </w:tcPr>
          <w:p w14:paraId="3DE6D042" w14:textId="77777777" w:rsidR="002508A3" w:rsidRPr="007108F7" w:rsidRDefault="002508A3" w:rsidP="00293249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25" w:type="dxa"/>
            <w:shd w:val="clear" w:color="auto" w:fill="auto"/>
            <w:vAlign w:val="center"/>
          </w:tcPr>
          <w:p w14:paraId="5AD037A3" w14:textId="77777777" w:rsidR="002508A3" w:rsidRPr="00040743" w:rsidRDefault="002508A3" w:rsidP="00D23A00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  <w:tcBorders>
              <w:right w:val="single" w:sz="4" w:space="0" w:color="auto"/>
            </w:tcBorders>
            <w:vAlign w:val="center"/>
          </w:tcPr>
          <w:p w14:paraId="00F342E2" w14:textId="77777777" w:rsidR="002508A3" w:rsidRPr="00040743" w:rsidRDefault="002508A3" w:rsidP="00277818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PRESSO ENTE PUBBLICO: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8357" w14:textId="77777777" w:rsidR="002508A3" w:rsidRPr="00C64EEB" w:rsidRDefault="002508A3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</w:tbl>
    <w:p w14:paraId="2459F39C" w14:textId="77777777" w:rsidR="00D23A00" w:rsidRDefault="00D23A00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8"/>
          <w:szCs w:val="8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749"/>
        <w:gridCol w:w="2977"/>
        <w:gridCol w:w="1275"/>
        <w:gridCol w:w="3686"/>
      </w:tblGrid>
      <w:tr w:rsidR="00277818" w:rsidRPr="007108F7" w14:paraId="57344ACF" w14:textId="77777777" w:rsidTr="002508A3">
        <w:trPr>
          <w:trHeight w:val="415"/>
        </w:trPr>
        <w:tc>
          <w:tcPr>
            <w:tcW w:w="236" w:type="dxa"/>
            <w:shd w:val="clear" w:color="auto" w:fill="auto"/>
            <w:vAlign w:val="center"/>
          </w:tcPr>
          <w:p w14:paraId="29E35B73" w14:textId="77777777" w:rsidR="00277818" w:rsidRPr="007108F7" w:rsidRDefault="00277818" w:rsidP="00293249">
            <w:pPr>
              <w:pStyle w:val="Corpotesto"/>
              <w:tabs>
                <w:tab w:val="left" w:pos="567"/>
              </w:tabs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23811F6" w14:textId="77777777" w:rsidR="00277818" w:rsidRPr="00C71EDE" w:rsidRDefault="00277818" w:rsidP="00277818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ARTIGIANO</w:t>
            </w:r>
          </w:p>
        </w:tc>
        <w:tc>
          <w:tcPr>
            <w:tcW w:w="2977" w:type="dxa"/>
            <w:vAlign w:val="center"/>
          </w:tcPr>
          <w:p w14:paraId="0C15D347" w14:textId="77777777" w:rsidR="00277818" w:rsidRPr="00C71EDE" w:rsidRDefault="00277818" w:rsidP="00277818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LIBERO PROFESSIONISTA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56F427" w14:textId="77777777" w:rsidR="00277818" w:rsidRPr="007108F7" w:rsidRDefault="00277818" w:rsidP="00277818">
            <w:pPr>
              <w:pStyle w:val="Corpotesto"/>
              <w:tabs>
                <w:tab w:val="left" w:pos="567"/>
              </w:tabs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instrText xml:space="preserve"> FORMCHECKBOX </w:instrText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</w:r>
            <w:r w:rsidR="00293249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040743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  <w:r w:rsidRPr="00D23A00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ALTRO: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6032" w14:textId="77777777" w:rsidR="00277818" w:rsidRPr="00C64EEB" w:rsidRDefault="00277818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</w:tbl>
    <w:p w14:paraId="0C26CFBA" w14:textId="77777777" w:rsidR="00277818" w:rsidRPr="00B01374" w:rsidRDefault="00277818" w:rsidP="00277818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7FBD4F5" w14:textId="77777777" w:rsidR="00277818" w:rsidRDefault="00277818" w:rsidP="002A2F36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325924C" w14:textId="77777777" w:rsidR="002A2F36" w:rsidRPr="00B01374" w:rsidRDefault="002508A3" w:rsidP="002508A3">
      <w:pPr>
        <w:pStyle w:val="Corpotes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B01374">
        <w:rPr>
          <w:rFonts w:ascii="Arial" w:hAnsi="Arial" w:cs="Arial"/>
          <w:b/>
          <w:sz w:val="20"/>
          <w:szCs w:val="20"/>
        </w:rPr>
        <w:t>COMUNICA</w:t>
      </w:r>
    </w:p>
    <w:p w14:paraId="736A3889" w14:textId="77777777" w:rsidR="00482B83" w:rsidRPr="00B01374" w:rsidRDefault="00482B83" w:rsidP="002508A3">
      <w:pPr>
        <w:pStyle w:val="Corpotesto"/>
        <w:tabs>
          <w:tab w:val="left" w:pos="567"/>
        </w:tabs>
        <w:spacing w:after="0"/>
        <w:jc w:val="center"/>
        <w:rPr>
          <w:rFonts w:ascii="Arial" w:hAnsi="Arial" w:cs="Arial"/>
          <w:sz w:val="20"/>
          <w:szCs w:val="20"/>
        </w:rPr>
      </w:pPr>
    </w:p>
    <w:p w14:paraId="4D07D22F" w14:textId="77777777" w:rsidR="002508A3" w:rsidRPr="00B01374" w:rsidRDefault="00B01374" w:rsidP="002508A3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2508A3" w:rsidRPr="00B01374">
        <w:rPr>
          <w:rFonts w:ascii="Arial" w:hAnsi="Arial" w:cs="Arial"/>
          <w:sz w:val="20"/>
          <w:szCs w:val="20"/>
        </w:rPr>
        <w:t>a propria disponibilità ad effettuare uno o più periodi di richiamo in serv</w:t>
      </w:r>
      <w:r w:rsidR="00B0487F">
        <w:rPr>
          <w:rFonts w:ascii="Arial" w:hAnsi="Arial" w:cs="Arial"/>
          <w:sz w:val="20"/>
          <w:szCs w:val="20"/>
        </w:rPr>
        <w:t>izio nel limite massimo di centosessanta giorni all’anno</w:t>
      </w:r>
      <w:r w:rsidR="002508A3" w:rsidRPr="00B01374">
        <w:rPr>
          <w:rFonts w:ascii="Arial" w:hAnsi="Arial" w:cs="Arial"/>
          <w:sz w:val="20"/>
          <w:szCs w:val="20"/>
        </w:rPr>
        <w:t xml:space="preserve">, ai sensi di quanto </w:t>
      </w:r>
      <w:r>
        <w:rPr>
          <w:rFonts w:ascii="Arial" w:hAnsi="Arial" w:cs="Arial"/>
          <w:sz w:val="20"/>
          <w:szCs w:val="20"/>
        </w:rPr>
        <w:t>stabilito</w:t>
      </w:r>
      <w:r w:rsidR="002508A3" w:rsidRPr="00B01374">
        <w:rPr>
          <w:rFonts w:ascii="Arial" w:hAnsi="Arial" w:cs="Arial"/>
          <w:sz w:val="20"/>
          <w:szCs w:val="20"/>
        </w:rPr>
        <w:t xml:space="preserve"> dall’art. </w:t>
      </w:r>
      <w:r w:rsidR="001E65E3">
        <w:rPr>
          <w:rFonts w:ascii="Arial" w:hAnsi="Arial" w:cs="Arial"/>
          <w:sz w:val="20"/>
          <w:szCs w:val="20"/>
        </w:rPr>
        <w:t>178</w:t>
      </w:r>
      <w:r w:rsidR="002508A3" w:rsidRPr="00B01374">
        <w:rPr>
          <w:rFonts w:ascii="Arial" w:hAnsi="Arial" w:cs="Arial"/>
          <w:sz w:val="20"/>
          <w:szCs w:val="20"/>
        </w:rPr>
        <w:t xml:space="preserve"> della l.r. </w:t>
      </w:r>
      <w:r w:rsidR="001E65E3">
        <w:rPr>
          <w:rFonts w:ascii="Arial" w:hAnsi="Arial" w:cs="Arial"/>
          <w:sz w:val="20"/>
          <w:szCs w:val="20"/>
        </w:rPr>
        <w:t>2</w:t>
      </w:r>
      <w:r w:rsidR="002508A3" w:rsidRPr="00B01374">
        <w:rPr>
          <w:rFonts w:ascii="Arial" w:hAnsi="Arial" w:cs="Arial"/>
          <w:sz w:val="20"/>
          <w:szCs w:val="20"/>
        </w:rPr>
        <w:t xml:space="preserve"> del 1</w:t>
      </w:r>
      <w:r w:rsidR="001E65E3">
        <w:rPr>
          <w:rFonts w:ascii="Arial" w:hAnsi="Arial" w:cs="Arial"/>
          <w:sz w:val="20"/>
          <w:szCs w:val="20"/>
        </w:rPr>
        <w:t>8</w:t>
      </w:r>
      <w:r w:rsidR="002508A3" w:rsidRPr="00B01374">
        <w:rPr>
          <w:rFonts w:ascii="Arial" w:hAnsi="Arial" w:cs="Arial"/>
          <w:sz w:val="20"/>
          <w:szCs w:val="20"/>
        </w:rPr>
        <w:t xml:space="preserve"> </w:t>
      </w:r>
      <w:r w:rsidR="001E65E3">
        <w:rPr>
          <w:rFonts w:ascii="Arial" w:hAnsi="Arial" w:cs="Arial"/>
          <w:sz w:val="20"/>
          <w:szCs w:val="20"/>
        </w:rPr>
        <w:t>marzo</w:t>
      </w:r>
      <w:r w:rsidR="002508A3" w:rsidRPr="00B01374">
        <w:rPr>
          <w:rFonts w:ascii="Arial" w:hAnsi="Arial" w:cs="Arial"/>
          <w:sz w:val="20"/>
          <w:szCs w:val="20"/>
        </w:rPr>
        <w:t xml:space="preserve"> 20</w:t>
      </w:r>
      <w:r w:rsidR="001E65E3">
        <w:rPr>
          <w:rFonts w:ascii="Arial" w:hAnsi="Arial" w:cs="Arial"/>
          <w:sz w:val="20"/>
          <w:szCs w:val="20"/>
        </w:rPr>
        <w:t>26</w:t>
      </w:r>
      <w:r>
        <w:rPr>
          <w:rFonts w:ascii="Arial" w:hAnsi="Arial" w:cs="Arial"/>
          <w:sz w:val="20"/>
          <w:szCs w:val="20"/>
        </w:rPr>
        <w:t xml:space="preserve"> e s.m.i.</w:t>
      </w:r>
      <w:r w:rsidR="002508A3" w:rsidRPr="00B01374">
        <w:rPr>
          <w:rFonts w:ascii="Arial" w:hAnsi="Arial" w:cs="Arial"/>
          <w:sz w:val="20"/>
          <w:szCs w:val="20"/>
        </w:rPr>
        <w:t>.</w:t>
      </w:r>
    </w:p>
    <w:p w14:paraId="40173D00" w14:textId="77777777" w:rsidR="002508A3" w:rsidRDefault="002508A3" w:rsidP="002508A3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68C005E" w14:textId="77777777" w:rsidR="00B01374" w:rsidRPr="00B01374" w:rsidRDefault="00B01374" w:rsidP="002508A3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3F6E80B" w14:textId="77777777" w:rsidR="00B01374" w:rsidRPr="00B01374" w:rsidRDefault="00B01374" w:rsidP="00B01374">
      <w:pPr>
        <w:pStyle w:val="Corpotesto"/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B01374">
        <w:rPr>
          <w:rFonts w:ascii="Arial" w:hAnsi="Arial" w:cs="Arial"/>
          <w:sz w:val="20"/>
          <w:szCs w:val="20"/>
          <w:u w:val="single"/>
        </w:rPr>
        <w:t>Precisazioni inerenti le modalità secondo cui dovrà essere svolto l’eventuale periodo di richiamo in servizio:</w:t>
      </w:r>
    </w:p>
    <w:p w14:paraId="4230DC4A" w14:textId="77777777" w:rsidR="002508A3" w:rsidRPr="00B01374" w:rsidRDefault="002508A3" w:rsidP="00B01374">
      <w:pPr>
        <w:pStyle w:val="Corpotesto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01374">
        <w:rPr>
          <w:rFonts w:ascii="Arial" w:hAnsi="Arial" w:cs="Arial"/>
          <w:sz w:val="20"/>
          <w:szCs w:val="20"/>
        </w:rPr>
        <w:t>SEDE DI SERVIZIO: Comando regionale dei vigili de</w:t>
      </w:r>
      <w:r w:rsidR="00B01374">
        <w:rPr>
          <w:rFonts w:ascii="Arial" w:hAnsi="Arial" w:cs="Arial"/>
          <w:sz w:val="20"/>
          <w:szCs w:val="20"/>
        </w:rPr>
        <w:t>l</w:t>
      </w:r>
      <w:r w:rsidRPr="00B01374">
        <w:rPr>
          <w:rFonts w:ascii="Arial" w:hAnsi="Arial" w:cs="Arial"/>
          <w:sz w:val="20"/>
          <w:szCs w:val="20"/>
        </w:rPr>
        <w:t xml:space="preserve"> fuoco, C.so Ivrea, 133</w:t>
      </w:r>
      <w:r w:rsidR="00482B83">
        <w:rPr>
          <w:rFonts w:ascii="Arial" w:hAnsi="Arial" w:cs="Arial"/>
          <w:sz w:val="20"/>
          <w:szCs w:val="20"/>
        </w:rPr>
        <w:t xml:space="preserve"> - </w:t>
      </w:r>
      <w:r w:rsidRPr="00B01374">
        <w:rPr>
          <w:rFonts w:ascii="Arial" w:hAnsi="Arial" w:cs="Arial"/>
          <w:sz w:val="20"/>
          <w:szCs w:val="20"/>
        </w:rPr>
        <w:t xml:space="preserve"> AOSTA</w:t>
      </w:r>
    </w:p>
    <w:p w14:paraId="677FEB1B" w14:textId="77777777" w:rsidR="002508A3" w:rsidRPr="00B01374" w:rsidRDefault="002508A3" w:rsidP="00B01374">
      <w:pPr>
        <w:pStyle w:val="Corpotesto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01374">
        <w:rPr>
          <w:rFonts w:ascii="Arial" w:hAnsi="Arial" w:cs="Arial"/>
          <w:sz w:val="20"/>
          <w:szCs w:val="20"/>
        </w:rPr>
        <w:t xml:space="preserve">MANSIONI ATTRIBUIBILI: </w:t>
      </w:r>
      <w:r w:rsidR="00B01374" w:rsidRPr="00B01374">
        <w:rPr>
          <w:rFonts w:ascii="Arial" w:hAnsi="Arial" w:cs="Arial"/>
          <w:sz w:val="20"/>
          <w:szCs w:val="20"/>
        </w:rPr>
        <w:t>equiparabili a quelle del vigile del fuoco professionista</w:t>
      </w:r>
    </w:p>
    <w:p w14:paraId="316B5E0D" w14:textId="77777777" w:rsidR="002508A3" w:rsidRPr="00B01374" w:rsidRDefault="002508A3" w:rsidP="00B01374">
      <w:pPr>
        <w:pStyle w:val="Corpotesto"/>
        <w:numPr>
          <w:ilvl w:val="0"/>
          <w:numId w:val="1"/>
        </w:numPr>
        <w:tabs>
          <w:tab w:val="left" w:pos="567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01374">
        <w:rPr>
          <w:rFonts w:ascii="Arial" w:hAnsi="Arial" w:cs="Arial"/>
          <w:sz w:val="20"/>
          <w:szCs w:val="20"/>
        </w:rPr>
        <w:t xml:space="preserve">TRATTAMENTO ECONOMICO: </w:t>
      </w:r>
      <w:r w:rsidR="00B01374" w:rsidRPr="00B01374">
        <w:rPr>
          <w:rFonts w:ascii="Arial" w:hAnsi="Arial" w:cs="Arial"/>
          <w:sz w:val="20"/>
          <w:szCs w:val="20"/>
        </w:rPr>
        <w:t>equiparato a quello del vigile del fuoco professionista</w:t>
      </w:r>
    </w:p>
    <w:p w14:paraId="7F03DA22" w14:textId="77777777" w:rsidR="002508A3" w:rsidRPr="00B01374" w:rsidRDefault="002508A3" w:rsidP="002508A3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1D43A25" w14:textId="77777777" w:rsidR="002508A3" w:rsidRPr="00B01374" w:rsidRDefault="002508A3" w:rsidP="002508A3">
      <w:pPr>
        <w:pStyle w:val="Corpotesto"/>
        <w:tabs>
          <w:tab w:val="left" w:pos="567"/>
        </w:tabs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245"/>
      </w:tblGrid>
      <w:tr w:rsidR="002A2F36" w:rsidRPr="00C64EEB" w14:paraId="125303F9" w14:textId="77777777" w:rsidTr="00B01374">
        <w:trPr>
          <w:cantSplit/>
          <w:trHeight w:val="340"/>
        </w:trPr>
        <w:tc>
          <w:tcPr>
            <w:tcW w:w="4678" w:type="dxa"/>
            <w:vAlign w:val="bottom"/>
          </w:tcPr>
          <w:p w14:paraId="55C77794" w14:textId="77777777" w:rsidR="002A2F36" w:rsidRPr="00C64EEB" w:rsidRDefault="00B01374" w:rsidP="00B01374">
            <w:pPr>
              <w:pStyle w:val="Corpotesto"/>
              <w:spacing w:after="0"/>
              <w:ind w:left="-70"/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INDICAZIONE DEL </w:t>
            </w:r>
            <w:r w:rsidR="002A2F36" w:rsidRPr="002A2F36">
              <w:rPr>
                <w:rFonts w:ascii="Arial" w:hAnsi="Arial" w:cs="Arial"/>
                <w:sz w:val="18"/>
                <w:szCs w:val="18"/>
              </w:rPr>
              <w:t>P</w:t>
            </w:r>
            <w:r>
              <w:rPr>
                <w:rFonts w:ascii="Arial" w:hAnsi="Arial" w:cs="Arial"/>
                <w:sz w:val="18"/>
                <w:szCs w:val="18"/>
              </w:rPr>
              <w:t>ERIODO DELL’ANNO PREFERITO</w:t>
            </w:r>
          </w:p>
        </w:tc>
        <w:tc>
          <w:tcPr>
            <w:tcW w:w="52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43564F" w14:textId="77777777" w:rsidR="002A2F36" w:rsidRPr="00C64EEB" w:rsidRDefault="002A2F36" w:rsidP="00293249">
            <w:pPr>
              <w:pStyle w:val="Corpotesto"/>
              <w:spacing w:after="0"/>
              <w:rPr>
                <w:rFonts w:ascii="Courier New" w:hAnsi="Courier New"/>
                <w:sz w:val="22"/>
                <w:szCs w:val="22"/>
              </w:rPr>
            </w:pPr>
            <w:r w:rsidRPr="00C64EEB">
              <w:rPr>
                <w:rFonts w:ascii="Courier New" w:hAnsi="Courier New"/>
                <w:sz w:val="22"/>
                <w:szCs w:val="22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64EEB">
              <w:rPr>
                <w:rFonts w:ascii="Courier New" w:hAnsi="Courier New"/>
                <w:sz w:val="22"/>
                <w:szCs w:val="22"/>
              </w:rPr>
              <w:instrText xml:space="preserve"> FORMTEXT </w:instrText>
            </w:r>
            <w:r w:rsidRPr="00C64EEB">
              <w:rPr>
                <w:rFonts w:ascii="Courier New" w:hAnsi="Courier New"/>
                <w:sz w:val="22"/>
                <w:szCs w:val="22"/>
              </w:rPr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separate"/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noProof/>
                <w:sz w:val="22"/>
                <w:szCs w:val="22"/>
              </w:rPr>
              <w:t> </w:t>
            </w:r>
            <w:r w:rsidRPr="00C64EEB">
              <w:rPr>
                <w:rFonts w:ascii="Courier New" w:hAnsi="Courier New"/>
                <w:sz w:val="22"/>
                <w:szCs w:val="22"/>
              </w:rPr>
              <w:fldChar w:fldCharType="end"/>
            </w:r>
          </w:p>
        </w:tc>
      </w:tr>
      <w:tr w:rsidR="002A2F36" w:rsidRPr="00C64EEB" w14:paraId="3F274E49" w14:textId="77777777" w:rsidTr="00B01374">
        <w:trPr>
          <w:cantSplit/>
        </w:trPr>
        <w:tc>
          <w:tcPr>
            <w:tcW w:w="4678" w:type="dxa"/>
          </w:tcPr>
          <w:p w14:paraId="15CC10D2" w14:textId="77777777" w:rsidR="002A2F36" w:rsidRPr="00C64EEB" w:rsidRDefault="002A2F36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  <w:tc>
          <w:tcPr>
            <w:tcW w:w="5245" w:type="dxa"/>
          </w:tcPr>
          <w:p w14:paraId="50AE05F4" w14:textId="77777777" w:rsidR="002A2F36" w:rsidRPr="00C64EEB" w:rsidRDefault="002A2F36" w:rsidP="00293249">
            <w:pPr>
              <w:pStyle w:val="Corpotesto"/>
              <w:spacing w:after="0"/>
              <w:jc w:val="center"/>
              <w:rPr>
                <w:sz w:val="12"/>
                <w:szCs w:val="12"/>
              </w:rPr>
            </w:pPr>
          </w:p>
        </w:tc>
      </w:tr>
    </w:tbl>
    <w:p w14:paraId="61F32EE5" w14:textId="77777777" w:rsidR="00B01374" w:rsidRDefault="00B01374" w:rsidP="00040743">
      <w:pPr>
        <w:pStyle w:val="Corpotesto"/>
        <w:tabs>
          <w:tab w:val="left" w:pos="1276"/>
        </w:tabs>
        <w:spacing w:after="0"/>
        <w:ind w:left="4536"/>
        <w:jc w:val="both"/>
        <w:rPr>
          <w:sz w:val="22"/>
        </w:rPr>
      </w:pP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221526" w14:paraId="4939F364" w14:textId="77777777" w:rsidTr="00293249"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495AE201" w14:textId="77777777" w:rsidR="00221526" w:rsidRDefault="00221526" w:rsidP="00293249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3E9D1FE6" w14:textId="77777777" w:rsidR="00221526" w:rsidRDefault="00221526" w:rsidP="00293249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2CDD84BC" w14:textId="77777777" w:rsidR="00221526" w:rsidRDefault="00221526" w:rsidP="00293249">
            <w:pPr>
              <w:pStyle w:val="Corpotesto"/>
              <w:spacing w:before="120"/>
            </w:pPr>
          </w:p>
        </w:tc>
      </w:tr>
      <w:tr w:rsidR="00221526" w:rsidRPr="00AF4ADB" w14:paraId="05A1E311" w14:textId="77777777" w:rsidTr="00293249">
        <w:trPr>
          <w:cantSplit/>
          <w:jc w:val="center"/>
        </w:trPr>
        <w:tc>
          <w:tcPr>
            <w:tcW w:w="1736" w:type="dxa"/>
          </w:tcPr>
          <w:p w14:paraId="4F3B2E07" w14:textId="77777777" w:rsidR="00221526" w:rsidRDefault="00221526" w:rsidP="00293249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2C618F32" w14:textId="77777777" w:rsidR="00221526" w:rsidRDefault="00221526" w:rsidP="00293249">
            <w:pPr>
              <w:pStyle w:val="Corpodeltestopiccolo-Luraschi"/>
            </w:pPr>
          </w:p>
        </w:tc>
        <w:tc>
          <w:tcPr>
            <w:tcW w:w="3788" w:type="dxa"/>
          </w:tcPr>
          <w:p w14:paraId="35BF4409" w14:textId="77777777" w:rsidR="00221526" w:rsidRDefault="00221526" w:rsidP="00221526">
            <w:pPr>
              <w:pStyle w:val="Corpodeltestopiccolo-Luraschi"/>
            </w:pPr>
            <w:r>
              <w:t>Firma del/la dichiarante</w:t>
            </w:r>
          </w:p>
        </w:tc>
      </w:tr>
    </w:tbl>
    <w:p w14:paraId="2E90B5D4" w14:textId="77777777" w:rsidR="00330EEA" w:rsidRDefault="00330EEA" w:rsidP="00330EEA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009C57C4" w14:textId="77777777" w:rsidR="00330EEA" w:rsidRDefault="00330EEA" w:rsidP="00330EEA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08DFB434" w14:textId="77777777" w:rsidR="00330EEA" w:rsidRPr="003E45BC" w:rsidRDefault="00330EEA" w:rsidP="00330EEA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b/>
          <w:sz w:val="16"/>
          <w:szCs w:val="16"/>
        </w:rPr>
      </w:pPr>
      <w:r w:rsidRPr="003E45BC">
        <w:rPr>
          <w:rFonts w:ascii="Arial" w:hAnsi="Arial" w:cs="Arial"/>
          <w:b/>
          <w:sz w:val="16"/>
          <w:szCs w:val="16"/>
        </w:rPr>
        <w:t>Informativa ai sensi della legge sulla tutela dei dati personali (D.Lgs. 30/06/2003, n, 196)</w:t>
      </w:r>
    </w:p>
    <w:p w14:paraId="0910D2A3" w14:textId="77777777" w:rsidR="00330EEA" w:rsidRPr="003E45BC" w:rsidRDefault="00330EEA" w:rsidP="00330EEA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Il</w:t>
      </w:r>
      <w:r>
        <w:rPr>
          <w:rFonts w:ascii="Arial" w:hAnsi="Arial" w:cs="Arial"/>
          <w:sz w:val="16"/>
          <w:szCs w:val="16"/>
        </w:rPr>
        <w:t>/la</w:t>
      </w:r>
      <w:r w:rsidRPr="003E45BC">
        <w:rPr>
          <w:rFonts w:ascii="Arial" w:hAnsi="Arial" w:cs="Arial"/>
          <w:sz w:val="16"/>
          <w:szCs w:val="16"/>
        </w:rPr>
        <w:t xml:space="preserve"> sottoscrivente dichiara di essere stato informato che il conferimento di dati personali, connesso alla volontarietà della domanda, è obbligatorio, in quanto indispensabile per le procedure in oggetto. Il responsabile del trattamento è il dirigente del Corpo valdostano dei vigili del fuoco</w:t>
      </w:r>
      <w:r>
        <w:rPr>
          <w:rFonts w:ascii="Arial" w:hAnsi="Arial" w:cs="Arial"/>
          <w:sz w:val="16"/>
          <w:szCs w:val="16"/>
        </w:rPr>
        <w:t>,</w:t>
      </w:r>
      <w:r w:rsidRPr="003E45BC">
        <w:rPr>
          <w:rFonts w:ascii="Arial" w:hAnsi="Arial" w:cs="Arial"/>
          <w:sz w:val="16"/>
          <w:szCs w:val="16"/>
        </w:rPr>
        <w:t xml:space="preserve"> che ne effettuerà la gestione per il tramite dell’ufficio incaricato di occuparsi </w:t>
      </w:r>
      <w:r>
        <w:rPr>
          <w:rFonts w:ascii="Arial" w:hAnsi="Arial" w:cs="Arial"/>
          <w:sz w:val="16"/>
          <w:szCs w:val="16"/>
        </w:rPr>
        <w:t>del procedimento</w:t>
      </w:r>
      <w:r w:rsidRPr="003E45BC">
        <w:rPr>
          <w:rFonts w:ascii="Arial" w:hAnsi="Arial" w:cs="Arial"/>
          <w:sz w:val="16"/>
          <w:szCs w:val="16"/>
        </w:rPr>
        <w:t xml:space="preserve"> di cu</w:t>
      </w:r>
      <w:r>
        <w:rPr>
          <w:rFonts w:ascii="Arial" w:hAnsi="Arial" w:cs="Arial"/>
          <w:sz w:val="16"/>
          <w:szCs w:val="16"/>
        </w:rPr>
        <w:t>i</w:t>
      </w:r>
      <w:r w:rsidRPr="003E45BC">
        <w:rPr>
          <w:rFonts w:ascii="Arial" w:hAnsi="Arial" w:cs="Arial"/>
          <w:sz w:val="16"/>
          <w:szCs w:val="16"/>
        </w:rPr>
        <w:t xml:space="preserve"> trattasi. Al/la richiedente competono i diritti previsti dall’art. 7 del Decreto Legislativo 30 giugno 2003, n. 196, e quindi potrà accedere ai suoi dati chiedendone la correzione, l’integrazione e, ricorrendone gli estremi di legge, la cancellazione o il blocco.</w:t>
      </w:r>
    </w:p>
    <w:p w14:paraId="656D687A" w14:textId="77777777" w:rsidR="00330EEA" w:rsidRDefault="00330EEA" w:rsidP="00330EEA">
      <w:pPr>
        <w:tabs>
          <w:tab w:val="left" w:pos="0"/>
          <w:tab w:val="left" w:pos="426"/>
          <w:tab w:val="left" w:pos="1276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3E45BC">
        <w:rPr>
          <w:rFonts w:ascii="Arial" w:hAnsi="Arial" w:cs="Arial"/>
          <w:sz w:val="16"/>
          <w:szCs w:val="16"/>
        </w:rPr>
        <w:t>Contro le dichiarazioni mendaci, le falsità negli atti e l'uso di atti falsi secondo l'articolo 76 del decreto del Presidente della Repubblica del 28 dicembre 2000, n. 445, sono previste sanzioni penali.</w:t>
      </w:r>
    </w:p>
    <w:tbl>
      <w:tblPr>
        <w:tblW w:w="858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6"/>
        <w:gridCol w:w="3059"/>
        <w:gridCol w:w="3788"/>
      </w:tblGrid>
      <w:tr w:rsidR="00330EEA" w14:paraId="2ED003C3" w14:textId="77777777" w:rsidTr="00D7051C">
        <w:tblPrEx>
          <w:tblCellMar>
            <w:top w:w="0" w:type="dxa"/>
            <w:bottom w:w="0" w:type="dxa"/>
          </w:tblCellMar>
        </w:tblPrEx>
        <w:trPr>
          <w:cantSplit/>
          <w:trHeight w:val="265"/>
          <w:jc w:val="center"/>
        </w:trPr>
        <w:tc>
          <w:tcPr>
            <w:tcW w:w="1736" w:type="dxa"/>
            <w:tcBorders>
              <w:bottom w:val="single" w:sz="4" w:space="0" w:color="auto"/>
            </w:tcBorders>
            <w:vAlign w:val="center"/>
          </w:tcPr>
          <w:p w14:paraId="314E0DCA" w14:textId="77777777" w:rsidR="00330EEA" w:rsidRDefault="00330EEA" w:rsidP="00D7051C">
            <w:pPr>
              <w:pStyle w:val="Corpotesto"/>
              <w:spacing w:before="120"/>
              <w:jc w:val="center"/>
            </w:pPr>
            <w:r>
              <w:rPr>
                <w:rFonts w:ascii="Courier New" w:hAnsi="Courier Ne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Courier New" w:hAnsi="Courier New"/>
              </w:rPr>
              <w:instrText xml:space="preserve"> FORMTEXT </w:instrText>
            </w:r>
            <w:r>
              <w:rPr>
                <w:rFonts w:ascii="Courier New" w:hAnsi="Courier New"/>
              </w:rPr>
            </w:r>
            <w:r>
              <w:rPr>
                <w:rFonts w:ascii="Courier New" w:hAnsi="Courier New"/>
              </w:rPr>
              <w:fldChar w:fldCharType="separate"/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  <w:noProof/>
              </w:rPr>
              <w:t> </w:t>
            </w:r>
            <w:r>
              <w:rPr>
                <w:rFonts w:ascii="Courier New" w:hAnsi="Courier New"/>
              </w:rPr>
              <w:fldChar w:fldCharType="end"/>
            </w:r>
          </w:p>
        </w:tc>
        <w:tc>
          <w:tcPr>
            <w:tcW w:w="3059" w:type="dxa"/>
            <w:tcBorders>
              <w:left w:val="nil"/>
            </w:tcBorders>
            <w:vAlign w:val="center"/>
          </w:tcPr>
          <w:p w14:paraId="1A73CB1D" w14:textId="77777777" w:rsidR="00330EEA" w:rsidRDefault="00330EEA" w:rsidP="00D7051C">
            <w:pPr>
              <w:pStyle w:val="Corpotesto"/>
              <w:spacing w:before="120"/>
            </w:pPr>
          </w:p>
        </w:tc>
        <w:tc>
          <w:tcPr>
            <w:tcW w:w="3788" w:type="dxa"/>
            <w:tcBorders>
              <w:bottom w:val="single" w:sz="4" w:space="0" w:color="auto"/>
            </w:tcBorders>
            <w:vAlign w:val="center"/>
          </w:tcPr>
          <w:p w14:paraId="6743CB02" w14:textId="77777777" w:rsidR="00330EEA" w:rsidRDefault="00330EEA" w:rsidP="00D7051C">
            <w:pPr>
              <w:pStyle w:val="Corpotesto"/>
              <w:spacing w:before="120"/>
            </w:pPr>
          </w:p>
        </w:tc>
      </w:tr>
      <w:tr w:rsidR="00330EEA" w:rsidRPr="00AF4ADB" w14:paraId="7F3F1AC7" w14:textId="77777777" w:rsidTr="00D7051C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736" w:type="dxa"/>
          </w:tcPr>
          <w:p w14:paraId="7D2D293A" w14:textId="77777777" w:rsidR="00330EEA" w:rsidRDefault="00330EEA" w:rsidP="00D7051C">
            <w:pPr>
              <w:pStyle w:val="Corpodeltestopiccolo-Luraschi"/>
            </w:pPr>
            <w:r>
              <w:t>Data</w:t>
            </w:r>
          </w:p>
        </w:tc>
        <w:tc>
          <w:tcPr>
            <w:tcW w:w="3059" w:type="dxa"/>
          </w:tcPr>
          <w:p w14:paraId="48938AA9" w14:textId="77777777" w:rsidR="00330EEA" w:rsidRDefault="00330EEA" w:rsidP="00D7051C">
            <w:pPr>
              <w:pStyle w:val="Corpodeltestopiccolo-Luraschi"/>
            </w:pPr>
          </w:p>
        </w:tc>
        <w:tc>
          <w:tcPr>
            <w:tcW w:w="3788" w:type="dxa"/>
          </w:tcPr>
          <w:p w14:paraId="5F3B4125" w14:textId="77777777" w:rsidR="00330EEA" w:rsidRDefault="00330EEA" w:rsidP="00D7051C">
            <w:pPr>
              <w:pStyle w:val="Corpodeltestopiccolo-Luraschi"/>
            </w:pPr>
            <w:r>
              <w:t>Firma del/la dichiarante</w:t>
            </w:r>
          </w:p>
        </w:tc>
      </w:tr>
    </w:tbl>
    <w:p w14:paraId="32F34B8A" w14:textId="77777777" w:rsidR="00330EEA" w:rsidRDefault="00330EEA" w:rsidP="00330EEA">
      <w:pPr>
        <w:pBdr>
          <w:bottom w:val="single" w:sz="12" w:space="1" w:color="auto"/>
        </w:pBdr>
        <w:tabs>
          <w:tab w:val="left" w:pos="0"/>
          <w:tab w:val="left" w:pos="1276"/>
          <w:tab w:val="left" w:pos="6379"/>
        </w:tabs>
        <w:jc w:val="center"/>
      </w:pPr>
    </w:p>
    <w:p w14:paraId="3AA5C1BA" w14:textId="77777777" w:rsidR="00330EEA" w:rsidRDefault="00330EEA" w:rsidP="00330EEA">
      <w:pPr>
        <w:pStyle w:val="Corpotesto"/>
        <w:tabs>
          <w:tab w:val="left" w:pos="1276"/>
        </w:tabs>
        <w:ind w:left="4536"/>
        <w:jc w:val="both"/>
        <w:rPr>
          <w:sz w:val="22"/>
        </w:rPr>
      </w:pPr>
    </w:p>
    <w:sectPr w:rsidR="00330EEA" w:rsidSect="00040743">
      <w:headerReference w:type="default" r:id="rId7"/>
      <w:footerReference w:type="default" r:id="rId8"/>
      <w:headerReference w:type="first" r:id="rId9"/>
      <w:pgSz w:w="11906" w:h="16838" w:code="9"/>
      <w:pgMar w:top="1134" w:right="851" w:bottom="720" w:left="1134" w:header="357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9B544" w14:textId="77777777" w:rsidR="00A12F6A" w:rsidRDefault="00A12F6A">
      <w:r>
        <w:separator/>
      </w:r>
    </w:p>
  </w:endnote>
  <w:endnote w:type="continuationSeparator" w:id="0">
    <w:p w14:paraId="4838BD5D" w14:textId="77777777" w:rsidR="00A12F6A" w:rsidRDefault="00A12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3FF08" w14:textId="77777777" w:rsidR="002D1E6D" w:rsidRPr="002D1E6D" w:rsidRDefault="002D1E6D">
    <w:pPr>
      <w:pStyle w:val="Pidipagina"/>
      <w:rPr>
        <w:rFonts w:ascii="Arial" w:hAnsi="Arial" w:cs="Arial"/>
        <w:sz w:val="18"/>
        <w:szCs w:val="18"/>
      </w:rPr>
    </w:pPr>
    <w:r w:rsidRPr="002D1E6D">
      <w:rPr>
        <w:rFonts w:ascii="Arial" w:hAnsi="Arial" w:cs="Arial"/>
        <w:sz w:val="18"/>
        <w:szCs w:val="18"/>
      </w:rPr>
      <w:t>NOTA per</w:t>
    </w:r>
    <w:r>
      <w:rPr>
        <w:rFonts w:ascii="Arial" w:hAnsi="Arial" w:cs="Arial"/>
        <w:sz w:val="18"/>
        <w:szCs w:val="18"/>
      </w:rPr>
      <w:t xml:space="preserve"> </w:t>
    </w:r>
    <w:r w:rsidRPr="002D1E6D">
      <w:rPr>
        <w:rFonts w:ascii="Arial" w:hAnsi="Arial" w:cs="Arial"/>
        <w:sz w:val="18"/>
        <w:szCs w:val="18"/>
      </w:rPr>
      <w:t>la compilazione:</w:t>
    </w:r>
    <w:r>
      <w:rPr>
        <w:rFonts w:ascii="Arial" w:hAnsi="Arial" w:cs="Arial"/>
        <w:sz w:val="18"/>
        <w:szCs w:val="18"/>
      </w:rPr>
      <w:t xml:space="preserve"> Scrivere in maniera chiara e comprensibile, preferibilmente in stampatello maiuscolo.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8ACB8" w14:textId="77777777" w:rsidR="00A12F6A" w:rsidRDefault="00A12F6A">
      <w:r>
        <w:separator/>
      </w:r>
    </w:p>
  </w:footnote>
  <w:footnote w:type="continuationSeparator" w:id="0">
    <w:p w14:paraId="5B0C43AB" w14:textId="77777777" w:rsidR="00A12F6A" w:rsidRDefault="00A12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9F0CB" w14:textId="77777777" w:rsidR="005F7920" w:rsidRPr="00752A81" w:rsidRDefault="005F7920" w:rsidP="000662E0">
    <w:pPr>
      <w:pStyle w:val="Intestazione"/>
      <w:ind w:left="-540"/>
      <w:rPr>
        <w:rFonts w:ascii="Arial" w:hAnsi="Arial"/>
        <w:color w:val="999999"/>
        <w:sz w:val="16"/>
      </w:rPr>
    </w:pPr>
    <w:r w:rsidRPr="00752A81">
      <w:rPr>
        <w:rFonts w:ascii="Arial" w:hAnsi="Arial"/>
        <w:color w:val="999999"/>
        <w:sz w:val="16"/>
      </w:rPr>
      <w:t>mod. RICH_</w:t>
    </w:r>
    <w:r w:rsidR="007108F7">
      <w:rPr>
        <w:rFonts w:ascii="Arial" w:hAnsi="Arial"/>
        <w:color w:val="999999"/>
        <w:sz w:val="16"/>
      </w:rPr>
      <w:t>DISPO_</w:t>
    </w:r>
    <w:r w:rsidR="00277818">
      <w:rPr>
        <w:rFonts w:ascii="Arial" w:hAnsi="Arial"/>
        <w:color w:val="999999"/>
        <w:sz w:val="16"/>
      </w:rPr>
      <w:t>RICHIAMI_IN_SERVIZIO</w:t>
    </w:r>
    <w:r w:rsidRPr="00752A81">
      <w:rPr>
        <w:rFonts w:ascii="Arial" w:hAnsi="Arial"/>
        <w:color w:val="999999"/>
        <w:sz w:val="16"/>
      </w:rPr>
      <w:t>_201</w:t>
    </w:r>
    <w:r w:rsidR="007108F7">
      <w:rPr>
        <w:rFonts w:ascii="Arial" w:hAnsi="Arial"/>
        <w:color w:val="999999"/>
        <w:sz w:val="16"/>
      </w:rPr>
      <w:t>7</w:t>
    </w:r>
  </w:p>
  <w:p w14:paraId="27776BD9" w14:textId="6BF84243" w:rsidR="005F7920" w:rsidRPr="00752A81" w:rsidRDefault="002922E7" w:rsidP="000662E0">
    <w:pPr>
      <w:pStyle w:val="Intestazione"/>
      <w:ind w:left="-540"/>
    </w:pPr>
    <w:r>
      <w:rPr>
        <w:rFonts w:ascii="Tahoma" w:hAnsi="Tahoma" w:cs="Tahoma"/>
        <w:noProof/>
        <w:sz w:val="22"/>
        <w:szCs w:val="22"/>
      </w:rPr>
      <w:drawing>
        <wp:anchor distT="0" distB="0" distL="114300" distR="114300" simplePos="0" relativeHeight="251657728" behindDoc="0" locked="0" layoutInCell="1" allowOverlap="1" wp14:anchorId="143CB491" wp14:editId="042DCC03">
          <wp:simplePos x="0" y="0"/>
          <wp:positionH relativeFrom="column">
            <wp:posOffset>0</wp:posOffset>
          </wp:positionH>
          <wp:positionV relativeFrom="paragraph">
            <wp:posOffset>115570</wp:posOffset>
          </wp:positionV>
          <wp:extent cx="417195" cy="457200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1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711DFA" w14:textId="77777777" w:rsidR="005F7920" w:rsidRDefault="005F7920" w:rsidP="000662E0">
    <w:pPr>
      <w:pStyle w:val="Intestazione"/>
      <w:pBdr>
        <w:bottom w:val="single" w:sz="4" w:space="1" w:color="auto"/>
      </w:pBdr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Corpo valdostano dei vigili del fuoco</w:t>
    </w:r>
  </w:p>
  <w:p w14:paraId="2D97D7DD" w14:textId="77777777" w:rsidR="005F7920" w:rsidRPr="00F852DD" w:rsidRDefault="005F7920" w:rsidP="000662E0">
    <w:pPr>
      <w:pStyle w:val="Intestazione"/>
      <w:ind w:left="720"/>
      <w:rPr>
        <w:rFonts w:ascii="Tahoma" w:hAnsi="Tahoma" w:cs="Tahoma"/>
        <w:sz w:val="22"/>
        <w:szCs w:val="22"/>
      </w:rPr>
    </w:pPr>
    <w:r>
      <w:rPr>
        <w:rFonts w:ascii="Tahoma" w:hAnsi="Tahoma" w:cs="Tahoma"/>
        <w:sz w:val="22"/>
        <w:szCs w:val="22"/>
      </w:rPr>
      <w:t>PERSONALE VOLONTARIO</w:t>
    </w:r>
  </w:p>
  <w:p w14:paraId="3540FD2C" w14:textId="77777777" w:rsidR="005F7920" w:rsidRPr="000662E0" w:rsidRDefault="005F79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04CB5" w14:textId="77777777" w:rsidR="005F7920" w:rsidRPr="00AC20F0" w:rsidRDefault="005F7920" w:rsidP="00C4135F">
    <w:pPr>
      <w:pStyle w:val="Intestazione"/>
      <w:ind w:left="81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D228B4"/>
    <w:multiLevelType w:val="hybridMultilevel"/>
    <w:tmpl w:val="40685DAE"/>
    <w:lvl w:ilvl="0" w:tplc="5C44EF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F71"/>
    <w:rsid w:val="00040743"/>
    <w:rsid w:val="000662E0"/>
    <w:rsid w:val="00073C3C"/>
    <w:rsid w:val="00077F3E"/>
    <w:rsid w:val="000D446A"/>
    <w:rsid w:val="001E65E3"/>
    <w:rsid w:val="002037C2"/>
    <w:rsid w:val="00221526"/>
    <w:rsid w:val="002508A3"/>
    <w:rsid w:val="00253F84"/>
    <w:rsid w:val="00277818"/>
    <w:rsid w:val="002922E7"/>
    <w:rsid w:val="00293249"/>
    <w:rsid w:val="002A2F36"/>
    <w:rsid w:val="002D1E6D"/>
    <w:rsid w:val="00330EEA"/>
    <w:rsid w:val="003902F7"/>
    <w:rsid w:val="00392A78"/>
    <w:rsid w:val="00397F39"/>
    <w:rsid w:val="003F0484"/>
    <w:rsid w:val="004008CB"/>
    <w:rsid w:val="00482B83"/>
    <w:rsid w:val="004D7E07"/>
    <w:rsid w:val="004E08B9"/>
    <w:rsid w:val="005F7920"/>
    <w:rsid w:val="00653C45"/>
    <w:rsid w:val="00664F71"/>
    <w:rsid w:val="006E428A"/>
    <w:rsid w:val="007108F7"/>
    <w:rsid w:val="00752A81"/>
    <w:rsid w:val="00912A78"/>
    <w:rsid w:val="00983396"/>
    <w:rsid w:val="009B2651"/>
    <w:rsid w:val="00A12F6A"/>
    <w:rsid w:val="00A13570"/>
    <w:rsid w:val="00AD5EDE"/>
    <w:rsid w:val="00AF5E64"/>
    <w:rsid w:val="00B01374"/>
    <w:rsid w:val="00B0487F"/>
    <w:rsid w:val="00B3070C"/>
    <w:rsid w:val="00B47C5A"/>
    <w:rsid w:val="00B61765"/>
    <w:rsid w:val="00B743FA"/>
    <w:rsid w:val="00BE3524"/>
    <w:rsid w:val="00C4135F"/>
    <w:rsid w:val="00C60BEE"/>
    <w:rsid w:val="00C71EDE"/>
    <w:rsid w:val="00C96E84"/>
    <w:rsid w:val="00D23A00"/>
    <w:rsid w:val="00D43720"/>
    <w:rsid w:val="00D7051C"/>
    <w:rsid w:val="00DD0B32"/>
    <w:rsid w:val="00E85CA2"/>
    <w:rsid w:val="00ED4A80"/>
    <w:rsid w:val="00F25B05"/>
    <w:rsid w:val="00F325AA"/>
    <w:rsid w:val="00FB1A49"/>
    <w:rsid w:val="00FE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0EA402"/>
  <w15:chartTrackingRefBased/>
  <w15:docId w15:val="{4F2073A6-5094-4FA3-BB2E-ECF975535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43720"/>
    <w:rPr>
      <w:sz w:val="24"/>
      <w:szCs w:val="24"/>
    </w:rPr>
  </w:style>
  <w:style w:type="paragraph" w:styleId="Titolo5">
    <w:name w:val="heading 5"/>
    <w:basedOn w:val="Normale"/>
    <w:next w:val="Normale"/>
    <w:qFormat/>
    <w:rsid w:val="00397F39"/>
    <w:pPr>
      <w:spacing w:before="240" w:after="60"/>
      <w:outlineLvl w:val="4"/>
    </w:pPr>
    <w:rPr>
      <w:b/>
      <w:bCs/>
      <w:i/>
      <w:iCs/>
      <w:sz w:val="26"/>
      <w:szCs w:val="26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4372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43720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D43720"/>
    <w:pPr>
      <w:spacing w:after="120"/>
    </w:pPr>
  </w:style>
  <w:style w:type="paragraph" w:customStyle="1" w:styleId="Corpodeltestopiccolo-Luraschi">
    <w:name w:val="Corpo del testo piccolo - Luraschi"/>
    <w:basedOn w:val="Corpotesto"/>
    <w:rsid w:val="000662E0"/>
    <w:pPr>
      <w:spacing w:after="0"/>
      <w:jc w:val="center"/>
    </w:pPr>
    <w:rPr>
      <w:sz w:val="12"/>
      <w:szCs w:val="20"/>
    </w:rPr>
  </w:style>
  <w:style w:type="paragraph" w:styleId="Testofumetto">
    <w:name w:val="Balloon Text"/>
    <w:basedOn w:val="Normale"/>
    <w:link w:val="TestofumettoCarattere"/>
    <w:rsid w:val="007108F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7108F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10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olontari\MODULISTICA\MODULI%20COLONNA%20MOBILE_RICHIAMI\mod_RICH_DISPO_RICHIAMI_IN_SERVIZIO_2017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mod_RICH_DISPO_RICHIAMI_IN_SERVIZIO_2017.dot</Template>
  <TotalTime>0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attestazione formazione</vt:lpstr>
    </vt:vector>
  </TitlesOfParts>
  <Company>Corpo valdostano dei vigili del fuoco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attestazione formazione</dc:title>
  <dc:subject/>
  <dc:creator>Annamaria CASTRONOVO</dc:creator>
  <cp:keywords/>
  <cp:lastModifiedBy>Stefano PERRI</cp:lastModifiedBy>
  <cp:revision>2</cp:revision>
  <cp:lastPrinted>2017-01-09T13:13:00Z</cp:lastPrinted>
  <dcterms:created xsi:type="dcterms:W3CDTF">2026-09-01T07:10:00Z</dcterms:created>
  <dcterms:modified xsi:type="dcterms:W3CDTF">2026-09-01T07:10:00Z</dcterms:modified>
</cp:coreProperties>
</file>