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C1AD7" w14:textId="77777777" w:rsidR="002037C2" w:rsidRDefault="002037C2" w:rsidP="002037C2">
      <w:pPr>
        <w:jc w:val="center"/>
        <w:rPr>
          <w:rFonts w:ascii="Tahoma" w:hAnsi="Tahoma"/>
          <w:b/>
          <w:sz w:val="22"/>
        </w:rPr>
      </w:pPr>
    </w:p>
    <w:p w14:paraId="2ECE8837" w14:textId="77777777" w:rsidR="000D446A" w:rsidRDefault="002037C2" w:rsidP="002037C2">
      <w:pPr>
        <w:jc w:val="center"/>
        <w:rPr>
          <w:rFonts w:ascii="Verdana" w:hAnsi="Verdana" w:cs="Arial"/>
          <w:b/>
          <w:sz w:val="18"/>
          <w:szCs w:val="18"/>
        </w:rPr>
      </w:pPr>
      <w:r w:rsidRPr="00E4177D">
        <w:rPr>
          <w:rFonts w:ascii="Verdana" w:hAnsi="Verdana" w:cs="Arial"/>
          <w:b/>
          <w:sz w:val="18"/>
          <w:szCs w:val="18"/>
        </w:rPr>
        <w:t xml:space="preserve">MODELLO PER RICHIESTA </w:t>
      </w:r>
      <w:r>
        <w:rPr>
          <w:rFonts w:ascii="Verdana" w:hAnsi="Verdana" w:cs="Arial"/>
          <w:b/>
          <w:sz w:val="18"/>
          <w:szCs w:val="18"/>
        </w:rPr>
        <w:t xml:space="preserve">ATTESTAZIONE </w:t>
      </w:r>
      <w:r w:rsidR="004D7E07">
        <w:rPr>
          <w:rFonts w:ascii="Verdana" w:hAnsi="Verdana" w:cs="Arial"/>
          <w:b/>
          <w:sz w:val="18"/>
          <w:szCs w:val="18"/>
        </w:rPr>
        <w:t>DELL</w:t>
      </w:r>
      <w:r w:rsidR="000D446A">
        <w:rPr>
          <w:rFonts w:ascii="Verdana" w:hAnsi="Verdana" w:cs="Arial"/>
          <w:b/>
          <w:sz w:val="18"/>
          <w:szCs w:val="18"/>
        </w:rPr>
        <w:t>’</w:t>
      </w:r>
      <w:r w:rsidR="004D7E07">
        <w:rPr>
          <w:rFonts w:ascii="Verdana" w:hAnsi="Verdana" w:cs="Arial"/>
          <w:b/>
          <w:sz w:val="18"/>
          <w:szCs w:val="18"/>
        </w:rPr>
        <w:t>ATTIVITÀ SVOLTA</w:t>
      </w:r>
    </w:p>
    <w:p w14:paraId="444C8537" w14:textId="77777777" w:rsidR="002037C2" w:rsidRPr="00E4177D" w:rsidRDefault="002037C2" w:rsidP="002037C2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DAL PERSONALE VOLONTARIO DEL CORPO VALDOSTANO DEI VIGILI DEL FUOCO</w:t>
      </w:r>
      <w:r w:rsidRPr="00E4177D">
        <w:rPr>
          <w:rFonts w:ascii="Verdana" w:hAnsi="Verdana" w:cs="Arial"/>
          <w:b/>
          <w:sz w:val="18"/>
          <w:szCs w:val="18"/>
        </w:rPr>
        <w:t>.</w:t>
      </w:r>
    </w:p>
    <w:p w14:paraId="469F63A6" w14:textId="77777777" w:rsidR="00D43720" w:rsidRDefault="00D43720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6BBEBAE2" w14:textId="77777777" w:rsidR="002037C2" w:rsidRDefault="002037C2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0F14594E" w14:textId="77777777" w:rsidR="00D43720" w:rsidRDefault="00D43720" w:rsidP="002037C2">
      <w:pPr>
        <w:pStyle w:val="Corpotesto"/>
        <w:tabs>
          <w:tab w:val="left" w:pos="1276"/>
          <w:tab w:val="left" w:pos="5760"/>
        </w:tabs>
        <w:ind w:left="5760" w:hanging="324"/>
        <w:jc w:val="both"/>
        <w:rPr>
          <w:sz w:val="22"/>
        </w:rPr>
      </w:pPr>
      <w:r>
        <w:rPr>
          <w:sz w:val="22"/>
        </w:rPr>
        <w:t>Al</w:t>
      </w:r>
      <w:r w:rsidR="00983396">
        <w:rPr>
          <w:sz w:val="22"/>
        </w:rPr>
        <w:tab/>
        <w:t>Corpo valdostano dei vigili del fuoco</w:t>
      </w:r>
    </w:p>
    <w:p w14:paraId="1AB2B9B7" w14:textId="77777777" w:rsidR="00D43720" w:rsidRDefault="00983396" w:rsidP="002037C2">
      <w:pPr>
        <w:pStyle w:val="Corpotesto"/>
        <w:tabs>
          <w:tab w:val="left" w:pos="1276"/>
          <w:tab w:val="left" w:pos="5760"/>
        </w:tabs>
        <w:ind w:left="5760" w:hanging="324"/>
        <w:jc w:val="both"/>
        <w:rPr>
          <w:sz w:val="22"/>
        </w:rPr>
      </w:pPr>
      <w:r>
        <w:rPr>
          <w:sz w:val="22"/>
        </w:rPr>
        <w:tab/>
      </w:r>
      <w:r w:rsidR="00D43720">
        <w:rPr>
          <w:sz w:val="22"/>
        </w:rPr>
        <w:t>Corso Ivrea, n. 133</w:t>
      </w:r>
    </w:p>
    <w:p w14:paraId="558B53AE" w14:textId="77777777" w:rsidR="00D43720" w:rsidRDefault="00983396" w:rsidP="002037C2">
      <w:pPr>
        <w:pStyle w:val="Corpotesto"/>
        <w:tabs>
          <w:tab w:val="left" w:pos="1276"/>
          <w:tab w:val="left" w:pos="5760"/>
        </w:tabs>
        <w:ind w:left="5760" w:hanging="324"/>
        <w:jc w:val="both"/>
      </w:pPr>
      <w:r>
        <w:rPr>
          <w:sz w:val="22"/>
        </w:rPr>
        <w:tab/>
      </w:r>
      <w:r w:rsidR="00D43720">
        <w:rPr>
          <w:sz w:val="22"/>
        </w:rPr>
        <w:t xml:space="preserve">11100  </w:t>
      </w:r>
      <w:r w:rsidR="009B2651">
        <w:rPr>
          <w:sz w:val="22"/>
        </w:rPr>
        <w:t xml:space="preserve"> </w:t>
      </w:r>
      <w:r w:rsidR="00D43720">
        <w:rPr>
          <w:sz w:val="22"/>
        </w:rPr>
        <w:t xml:space="preserve">AOSTA </w:t>
      </w:r>
    </w:p>
    <w:p w14:paraId="5D162EDF" w14:textId="77777777" w:rsidR="00D43720" w:rsidRDefault="00D43720" w:rsidP="00D43720">
      <w:pPr>
        <w:pStyle w:val="Corpotesto"/>
        <w:tabs>
          <w:tab w:val="left" w:pos="1276"/>
        </w:tabs>
        <w:jc w:val="both"/>
      </w:pPr>
    </w:p>
    <w:p w14:paraId="37111A19" w14:textId="77777777" w:rsidR="000662E0" w:rsidRPr="00C64EEB" w:rsidRDefault="000662E0" w:rsidP="000662E0">
      <w:pPr>
        <w:tabs>
          <w:tab w:val="left" w:pos="1080"/>
        </w:tabs>
        <w:ind w:left="1080" w:hanging="1080"/>
        <w:jc w:val="both"/>
        <w:rPr>
          <w:rFonts w:ascii="Arial" w:hAnsi="Arial" w:cs="Arial"/>
          <w:b/>
          <w:sz w:val="22"/>
          <w:szCs w:val="22"/>
        </w:rPr>
      </w:pPr>
      <w:r w:rsidRPr="00C64EEB">
        <w:rPr>
          <w:b/>
          <w:sz w:val="22"/>
          <w:szCs w:val="22"/>
        </w:rPr>
        <w:t>Oggetto</w:t>
      </w:r>
      <w:r w:rsidRPr="00C64EEB">
        <w:rPr>
          <w:sz w:val="22"/>
          <w:szCs w:val="22"/>
        </w:rPr>
        <w:t>:</w:t>
      </w:r>
      <w:r w:rsidRPr="00C64EEB">
        <w:rPr>
          <w:sz w:val="22"/>
          <w:szCs w:val="22"/>
        </w:rPr>
        <w:tab/>
      </w:r>
      <w:r w:rsidRPr="000662E0">
        <w:rPr>
          <w:sz w:val="22"/>
          <w:szCs w:val="22"/>
        </w:rPr>
        <w:t xml:space="preserve">Richiesta attestazione </w:t>
      </w:r>
      <w:r w:rsidR="004D7E07">
        <w:rPr>
          <w:sz w:val="22"/>
          <w:szCs w:val="22"/>
        </w:rPr>
        <w:t xml:space="preserve">attività svolta come </w:t>
      </w:r>
      <w:r w:rsidRPr="000662E0">
        <w:rPr>
          <w:sz w:val="22"/>
          <w:szCs w:val="22"/>
        </w:rPr>
        <w:t>vigile del fuoco volontario</w:t>
      </w:r>
      <w:r w:rsidRPr="00C64EEB">
        <w:rPr>
          <w:i/>
          <w:sz w:val="22"/>
          <w:szCs w:val="22"/>
        </w:rPr>
        <w:t>.</w:t>
      </w:r>
    </w:p>
    <w:p w14:paraId="2622F8F1" w14:textId="77777777" w:rsidR="000662E0" w:rsidRDefault="000662E0" w:rsidP="00397F39">
      <w:pPr>
        <w:pStyle w:val="Corpotesto"/>
        <w:tabs>
          <w:tab w:val="left" w:pos="1080"/>
        </w:tabs>
        <w:spacing w:line="360" w:lineRule="auto"/>
        <w:ind w:firstLine="1080"/>
        <w:jc w:val="both"/>
        <w:rPr>
          <w:sz w:val="22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720"/>
        <w:gridCol w:w="900"/>
        <w:gridCol w:w="1260"/>
        <w:gridCol w:w="360"/>
        <w:gridCol w:w="360"/>
        <w:gridCol w:w="180"/>
        <w:gridCol w:w="369"/>
        <w:gridCol w:w="711"/>
        <w:gridCol w:w="450"/>
        <w:gridCol w:w="270"/>
        <w:gridCol w:w="2160"/>
        <w:gridCol w:w="1260"/>
      </w:tblGrid>
      <w:tr w:rsidR="000662E0" w:rsidRPr="00C64EEB" w14:paraId="190B44D0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800" w:type="dxa"/>
            <w:gridSpan w:val="3"/>
            <w:vAlign w:val="bottom"/>
          </w:tcPr>
          <w:p w14:paraId="26B4F072" w14:textId="77777777" w:rsidR="000662E0" w:rsidRPr="00C64EEB" w:rsidRDefault="000662E0" w:rsidP="000662E0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 w:rsidRPr="00C64EEB">
              <w:rPr>
                <w:sz w:val="22"/>
                <w:szCs w:val="22"/>
              </w:rPr>
              <w:t>Il/la sottoscritto/a</w:t>
            </w:r>
          </w:p>
        </w:tc>
        <w:tc>
          <w:tcPr>
            <w:tcW w:w="3690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679166A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DA18B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0662E0" w:rsidRPr="00C64EEB" w14:paraId="078CA393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3"/>
          </w:tcPr>
          <w:p w14:paraId="605BA804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690" w:type="dxa"/>
            <w:gridSpan w:val="7"/>
          </w:tcPr>
          <w:p w14:paraId="37499418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cognome</w:t>
            </w:r>
          </w:p>
        </w:tc>
        <w:tc>
          <w:tcPr>
            <w:tcW w:w="3690" w:type="dxa"/>
            <w:gridSpan w:val="3"/>
            <w:tcBorders>
              <w:left w:val="nil"/>
            </w:tcBorders>
          </w:tcPr>
          <w:p w14:paraId="1CC3331D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nome</w:t>
            </w:r>
          </w:p>
        </w:tc>
      </w:tr>
      <w:tr w:rsidR="002037C2" w:rsidRPr="00C64EEB" w14:paraId="13C1FF70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900" w:type="dxa"/>
            <w:gridSpan w:val="2"/>
            <w:tcBorders>
              <w:right w:val="single" w:sz="4" w:space="0" w:color="auto"/>
            </w:tcBorders>
            <w:vAlign w:val="bottom"/>
          </w:tcPr>
          <w:p w14:paraId="396BEF2E" w14:textId="77777777" w:rsidR="002037C2" w:rsidRPr="00C64EEB" w:rsidRDefault="002037C2" w:rsidP="000662E0">
            <w:pPr>
              <w:pStyle w:val="Corpotesto"/>
              <w:spacing w:after="0"/>
              <w:ind w:left="-70" w:right="-57"/>
              <w:rPr>
                <w:sz w:val="22"/>
                <w:szCs w:val="22"/>
              </w:rPr>
            </w:pPr>
            <w:r w:rsidRPr="00C64EEB">
              <w:rPr>
                <w:sz w:val="22"/>
                <w:szCs w:val="22"/>
              </w:rPr>
              <w:t>nato/a il</w:t>
            </w:r>
          </w:p>
        </w:tc>
        <w:tc>
          <w:tcPr>
            <w:tcW w:w="2160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7CC39B10" w14:textId="77777777" w:rsidR="002037C2" w:rsidRPr="00C64EEB" w:rsidRDefault="002037C2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20AF78" w14:textId="77777777" w:rsidR="002037C2" w:rsidRPr="00C64EEB" w:rsidRDefault="002037C2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sz w:val="22"/>
                <w:szCs w:val="22"/>
              </w:rPr>
              <w:t>a</w:t>
            </w:r>
          </w:p>
        </w:tc>
        <w:tc>
          <w:tcPr>
            <w:tcW w:w="4500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875C5" w14:textId="77777777" w:rsidR="002037C2" w:rsidRPr="00C64EEB" w:rsidRDefault="002037C2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14:paraId="45CAE50D" w14:textId="77777777" w:rsidR="002037C2" w:rsidRPr="002037C2" w:rsidRDefault="002037C2" w:rsidP="002037C2">
            <w:pPr>
              <w:pStyle w:val="Corpotesto"/>
              <w:spacing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2037C2">
              <w:rPr>
                <w:sz w:val="22"/>
                <w:szCs w:val="22"/>
              </w:rPr>
              <w:t xml:space="preserve"> residente</w:t>
            </w:r>
          </w:p>
        </w:tc>
      </w:tr>
      <w:tr w:rsidR="002037C2" w:rsidRPr="00C64EEB" w14:paraId="38A08F3F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gridSpan w:val="2"/>
          </w:tcPr>
          <w:p w14:paraId="14712BC1" w14:textId="77777777" w:rsidR="002037C2" w:rsidRPr="00C64EEB" w:rsidRDefault="002037C2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2160" w:type="dxa"/>
            <w:gridSpan w:val="2"/>
          </w:tcPr>
          <w:p w14:paraId="54A84A34" w14:textId="77777777" w:rsidR="002037C2" w:rsidRPr="00C64EEB" w:rsidRDefault="002037C2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data di nascita</w:t>
            </w:r>
          </w:p>
        </w:tc>
        <w:tc>
          <w:tcPr>
            <w:tcW w:w="360" w:type="dxa"/>
          </w:tcPr>
          <w:p w14:paraId="5733847B" w14:textId="77777777" w:rsidR="002037C2" w:rsidRPr="00C64EEB" w:rsidRDefault="002037C2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4500" w:type="dxa"/>
            <w:gridSpan w:val="7"/>
            <w:tcBorders>
              <w:top w:val="single" w:sz="4" w:space="0" w:color="auto"/>
            </w:tcBorders>
          </w:tcPr>
          <w:p w14:paraId="6E6E497C" w14:textId="77777777" w:rsidR="002037C2" w:rsidRPr="00C64EEB" w:rsidRDefault="002037C2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luogo di nascita (e provincia)</w:t>
            </w:r>
          </w:p>
        </w:tc>
        <w:tc>
          <w:tcPr>
            <w:tcW w:w="1260" w:type="dxa"/>
            <w:tcBorders>
              <w:left w:val="nil"/>
            </w:tcBorders>
          </w:tcPr>
          <w:p w14:paraId="1805FBFB" w14:textId="77777777" w:rsidR="002037C2" w:rsidRPr="00C64EEB" w:rsidRDefault="002037C2" w:rsidP="002037C2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0662E0" w:rsidRPr="00C64EEB" w14:paraId="2C1BF52C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80" w:type="dxa"/>
            <w:tcBorders>
              <w:right w:val="single" w:sz="4" w:space="0" w:color="auto"/>
            </w:tcBorders>
            <w:vAlign w:val="bottom"/>
          </w:tcPr>
          <w:p w14:paraId="02A42D2C" w14:textId="77777777" w:rsidR="000662E0" w:rsidRPr="00C64EEB" w:rsidRDefault="002037C2" w:rsidP="000662E0">
            <w:pPr>
              <w:pStyle w:val="Corpotesto"/>
              <w:spacing w:after="0"/>
              <w:ind w:left="-70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3780" w:type="dxa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14:paraId="6F6596D2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57EC15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sz w:val="22"/>
                <w:szCs w:val="22"/>
              </w:rPr>
              <w:t>, via/fraz.</w:t>
            </w:r>
          </w:p>
        </w:tc>
        <w:tc>
          <w:tcPr>
            <w:tcW w:w="414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89A7F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0662E0" w:rsidRPr="00C64EEB" w14:paraId="06EE41BF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" w:type="dxa"/>
          </w:tcPr>
          <w:p w14:paraId="4799565A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780" w:type="dxa"/>
            <w:gridSpan w:val="6"/>
          </w:tcPr>
          <w:p w14:paraId="60928B77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comune di residenza (e provincia)</w:t>
            </w:r>
          </w:p>
        </w:tc>
        <w:tc>
          <w:tcPr>
            <w:tcW w:w="1080" w:type="dxa"/>
            <w:gridSpan w:val="2"/>
          </w:tcPr>
          <w:p w14:paraId="70FD4D16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4140" w:type="dxa"/>
            <w:gridSpan w:val="4"/>
          </w:tcPr>
          <w:p w14:paraId="408344AC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indirizzo di residenza</w:t>
            </w:r>
            <w:r w:rsidR="002037C2">
              <w:rPr>
                <w:sz w:val="12"/>
                <w:szCs w:val="12"/>
              </w:rPr>
              <w:t>, n. civico</w:t>
            </w:r>
          </w:p>
        </w:tc>
      </w:tr>
      <w:tr w:rsidR="000662E0" w:rsidRPr="00C64EEB" w14:paraId="6FEC7428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9180" w:type="dxa"/>
            <w:gridSpan w:val="13"/>
            <w:vAlign w:val="bottom"/>
          </w:tcPr>
          <w:p w14:paraId="7D5CE5E5" w14:textId="77777777" w:rsidR="000662E0" w:rsidRPr="00C64EEB" w:rsidRDefault="000662E0" w:rsidP="002037C2">
            <w:pPr>
              <w:pStyle w:val="Corpotesto"/>
              <w:spacing w:after="0"/>
              <w:ind w:left="-70"/>
              <w:jc w:val="both"/>
              <w:rPr>
                <w:rFonts w:ascii="Courier New" w:hAnsi="Courier New"/>
                <w:sz w:val="22"/>
                <w:szCs w:val="22"/>
              </w:rPr>
            </w:pPr>
            <w:r>
              <w:rPr>
                <w:sz w:val="22"/>
                <w:szCs w:val="22"/>
              </w:rPr>
              <w:t>iscritto nei ruoli del personale volontario del Corpo valdostano dei vigili del fuoco con la qualifica di</w:t>
            </w:r>
          </w:p>
        </w:tc>
      </w:tr>
      <w:tr w:rsidR="000662E0" w:rsidRPr="00C64EEB" w14:paraId="26344824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3"/>
          </w:tcPr>
          <w:p w14:paraId="5D310702" w14:textId="77777777" w:rsidR="000662E0" w:rsidRPr="00C64EEB" w:rsidRDefault="000662E0" w:rsidP="00B6176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690" w:type="dxa"/>
            <w:gridSpan w:val="7"/>
          </w:tcPr>
          <w:p w14:paraId="3CE6C7E5" w14:textId="77777777" w:rsidR="000662E0" w:rsidRPr="00C64EEB" w:rsidRDefault="000662E0" w:rsidP="00B6176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690" w:type="dxa"/>
            <w:gridSpan w:val="3"/>
            <w:tcBorders>
              <w:left w:val="nil"/>
            </w:tcBorders>
          </w:tcPr>
          <w:p w14:paraId="7C8F72CE" w14:textId="77777777" w:rsidR="000662E0" w:rsidRPr="00C64EEB" w:rsidRDefault="000662E0" w:rsidP="00B6176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0662E0" w:rsidRPr="00C64EEB" w14:paraId="24692DB7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780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EC057EF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FA30E8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>
              <w:rPr>
                <w:sz w:val="22"/>
                <w:szCs w:val="22"/>
              </w:rPr>
              <w:t>nel distaccamento di</w:t>
            </w:r>
          </w:p>
        </w:tc>
        <w:tc>
          <w:tcPr>
            <w:tcW w:w="34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32040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0662E0" w:rsidRPr="00C64EEB" w14:paraId="5A5FC24D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80" w:type="dxa"/>
            <w:gridSpan w:val="6"/>
            <w:tcBorders>
              <w:top w:val="single" w:sz="4" w:space="0" w:color="auto"/>
            </w:tcBorders>
          </w:tcPr>
          <w:p w14:paraId="720B7F9F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qualifica</w:t>
            </w:r>
          </w:p>
        </w:tc>
        <w:tc>
          <w:tcPr>
            <w:tcW w:w="1980" w:type="dxa"/>
            <w:gridSpan w:val="5"/>
          </w:tcPr>
          <w:p w14:paraId="3E2BF52B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420" w:type="dxa"/>
            <w:gridSpan w:val="2"/>
          </w:tcPr>
          <w:p w14:paraId="37693695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distaccamento</w:t>
            </w:r>
          </w:p>
        </w:tc>
      </w:tr>
      <w:tr w:rsidR="000662E0" w:rsidRPr="00C64EEB" w14:paraId="792E6EB2" w14:textId="77777777" w:rsidTr="002037C2">
        <w:tblPrEx>
          <w:tblCellMar>
            <w:top w:w="0" w:type="dxa"/>
            <w:bottom w:w="0" w:type="dxa"/>
          </w:tblCellMar>
        </w:tblPrEx>
        <w:trPr>
          <w:gridAfter w:val="5"/>
          <w:wAfter w:w="4851" w:type="dxa"/>
          <w:cantSplit/>
        </w:trPr>
        <w:tc>
          <w:tcPr>
            <w:tcW w:w="4329" w:type="dxa"/>
            <w:gridSpan w:val="8"/>
          </w:tcPr>
          <w:p w14:paraId="26ADEB73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4E08B9" w:rsidRPr="00C64EEB" w14:paraId="5591096E" w14:textId="77777777" w:rsidTr="004E08B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800" w:type="dxa"/>
            <w:gridSpan w:val="3"/>
            <w:vAlign w:val="bottom"/>
          </w:tcPr>
          <w:p w14:paraId="05598D4A" w14:textId="77777777" w:rsidR="004E08B9" w:rsidRPr="00C64EEB" w:rsidRDefault="004E08B9" w:rsidP="00073C3C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recapito telefonico</w:t>
            </w:r>
          </w:p>
        </w:tc>
        <w:tc>
          <w:tcPr>
            <w:tcW w:w="3690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78E15A4" w14:textId="77777777" w:rsidR="004E08B9" w:rsidRPr="00C64EEB" w:rsidRDefault="004E08B9" w:rsidP="00073C3C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gridSpan w:val="3"/>
            <w:tcBorders>
              <w:left w:val="single" w:sz="4" w:space="0" w:color="auto"/>
            </w:tcBorders>
            <w:vAlign w:val="bottom"/>
          </w:tcPr>
          <w:p w14:paraId="00E1128B" w14:textId="77777777" w:rsidR="004E08B9" w:rsidRPr="00C64EEB" w:rsidRDefault="004E08B9" w:rsidP="00073C3C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4E08B9" w:rsidRPr="00C64EEB" w14:paraId="62148B30" w14:textId="77777777" w:rsidTr="004E08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3"/>
          </w:tcPr>
          <w:p w14:paraId="38239DE0" w14:textId="77777777" w:rsidR="004E08B9" w:rsidRPr="00C64EEB" w:rsidRDefault="004E08B9" w:rsidP="00073C3C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690" w:type="dxa"/>
            <w:gridSpan w:val="7"/>
          </w:tcPr>
          <w:p w14:paraId="496C624E" w14:textId="77777777" w:rsidR="004E08B9" w:rsidRPr="00C64EEB" w:rsidRDefault="004E08B9" w:rsidP="00073C3C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numero di telefono</w:t>
            </w:r>
          </w:p>
        </w:tc>
        <w:tc>
          <w:tcPr>
            <w:tcW w:w="3690" w:type="dxa"/>
            <w:gridSpan w:val="3"/>
            <w:tcBorders>
              <w:left w:val="nil"/>
            </w:tcBorders>
          </w:tcPr>
          <w:p w14:paraId="5E04328F" w14:textId="77777777" w:rsidR="004E08B9" w:rsidRPr="00C64EEB" w:rsidRDefault="004E08B9" w:rsidP="00073C3C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</w:tbl>
    <w:p w14:paraId="492C9837" w14:textId="77777777" w:rsidR="000662E0" w:rsidRPr="00C64EEB" w:rsidRDefault="000662E0" w:rsidP="000662E0">
      <w:pPr>
        <w:tabs>
          <w:tab w:val="left" w:pos="0"/>
          <w:tab w:val="left" w:pos="1276"/>
        </w:tabs>
        <w:spacing w:before="240" w:line="360" w:lineRule="auto"/>
        <w:jc w:val="center"/>
        <w:rPr>
          <w:b/>
          <w:sz w:val="22"/>
          <w:szCs w:val="22"/>
        </w:rPr>
      </w:pPr>
      <w:r w:rsidRPr="00C64EEB">
        <w:rPr>
          <w:b/>
          <w:sz w:val="22"/>
          <w:szCs w:val="22"/>
        </w:rPr>
        <w:t>CHIEDE</w:t>
      </w:r>
    </w:p>
    <w:p w14:paraId="4ED83F69" w14:textId="77777777" w:rsidR="000662E0" w:rsidRDefault="000662E0" w:rsidP="00571709">
      <w:pPr>
        <w:pStyle w:val="Default"/>
        <w:rPr>
          <w:sz w:val="22"/>
        </w:rPr>
      </w:pPr>
      <w:r>
        <w:rPr>
          <w:sz w:val="22"/>
        </w:rPr>
        <w:t xml:space="preserve">il rilascio di un’attestazione dalla quale risulti </w:t>
      </w:r>
      <w:r w:rsidR="004D7E07">
        <w:rPr>
          <w:sz w:val="22"/>
        </w:rPr>
        <w:t>l’attività svolta</w:t>
      </w:r>
      <w:r>
        <w:rPr>
          <w:sz w:val="22"/>
        </w:rPr>
        <w:t xml:space="preserve"> in qualità di volontario del Corpo valdostano dei vigili del fuoco</w:t>
      </w:r>
      <w:r w:rsidR="004D7E07">
        <w:rPr>
          <w:sz w:val="22"/>
        </w:rPr>
        <w:t xml:space="preserve">, ai sensi e per gli effetti dell’art. </w:t>
      </w:r>
      <w:r w:rsidR="00571709">
        <w:rPr>
          <w:sz w:val="22"/>
          <w:szCs w:val="22"/>
        </w:rPr>
        <w:t>177 della legge regionale 18 marzo 2026, n. 2 "Disposizioni per l’organizzazione del Corpo valdostano dei vigili del fuoco</w:t>
      </w:r>
      <w:r w:rsidR="004D7E07">
        <w:rPr>
          <w:sz w:val="22"/>
        </w:rPr>
        <w:t xml:space="preserve">, </w:t>
      </w:r>
      <w:r w:rsidR="000D446A">
        <w:rPr>
          <w:sz w:val="22"/>
        </w:rPr>
        <w:t xml:space="preserve">riferita all’attività di seguito </w:t>
      </w:r>
      <w:r w:rsidR="004D7E07">
        <w:rPr>
          <w:sz w:val="22"/>
        </w:rPr>
        <w:t>meglio precisat</w:t>
      </w:r>
      <w:r w:rsidR="000D446A">
        <w:rPr>
          <w:sz w:val="22"/>
        </w:rPr>
        <w:t>a</w:t>
      </w:r>
      <w:r w:rsidR="00ED4A80">
        <w:rPr>
          <w:sz w:val="22"/>
        </w:rPr>
        <w:t>:</w:t>
      </w:r>
    </w:p>
    <w:p w14:paraId="59057948" w14:textId="77777777" w:rsidR="00571709" w:rsidRDefault="00571709" w:rsidP="00571709">
      <w:pPr>
        <w:pStyle w:val="Default"/>
        <w:rPr>
          <w:sz w:val="22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60"/>
        <w:gridCol w:w="6468"/>
      </w:tblGrid>
      <w:tr w:rsidR="000D446A" w:rsidRPr="00C64EEB" w14:paraId="597CD5E8" w14:textId="77777777" w:rsidTr="000D446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20AACB4" w14:textId="77777777" w:rsidR="000D446A" w:rsidRPr="00C64EEB" w:rsidRDefault="000D446A" w:rsidP="00F25B0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903E4C" w14:textId="77777777" w:rsidR="000D446A" w:rsidRPr="00C64EEB" w:rsidRDefault="000D446A" w:rsidP="00F25B0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64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B2B955" w14:textId="77777777" w:rsidR="000D446A" w:rsidRPr="00C64EEB" w:rsidRDefault="000D446A" w:rsidP="00F25B0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0D446A" w:rsidRPr="00C64EEB" w14:paraId="00EC624F" w14:textId="77777777" w:rsidTr="000D44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tcBorders>
              <w:top w:val="single" w:sz="4" w:space="0" w:color="auto"/>
            </w:tcBorders>
          </w:tcPr>
          <w:p w14:paraId="25271201" w14:textId="77777777" w:rsidR="000D446A" w:rsidRPr="00C64EEB" w:rsidRDefault="000D446A" w:rsidP="00F25B0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data o periodo di riferimento</w:t>
            </w:r>
          </w:p>
        </w:tc>
        <w:tc>
          <w:tcPr>
            <w:tcW w:w="160" w:type="dxa"/>
          </w:tcPr>
          <w:p w14:paraId="66EA7957" w14:textId="77777777" w:rsidR="000D446A" w:rsidRPr="00C64EEB" w:rsidRDefault="000D446A" w:rsidP="00F25B0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6468" w:type="dxa"/>
          </w:tcPr>
          <w:p w14:paraId="4C3DFBA9" w14:textId="77777777" w:rsidR="000D446A" w:rsidRPr="00C64EEB" w:rsidRDefault="000D446A" w:rsidP="000D446A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individuazione dell’attività svolta</w:t>
            </w:r>
          </w:p>
        </w:tc>
      </w:tr>
      <w:tr w:rsidR="000D446A" w:rsidRPr="00C64EEB" w14:paraId="5A8520D5" w14:textId="77777777" w:rsidTr="000D44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</w:tcPr>
          <w:p w14:paraId="078410FF" w14:textId="77777777" w:rsidR="000D446A" w:rsidRDefault="000D446A" w:rsidP="00F25B0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160" w:type="dxa"/>
          </w:tcPr>
          <w:p w14:paraId="708CC520" w14:textId="77777777" w:rsidR="000D446A" w:rsidRPr="00C64EEB" w:rsidRDefault="000D446A" w:rsidP="00F25B0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6468" w:type="dxa"/>
          </w:tcPr>
          <w:p w14:paraId="637354B2" w14:textId="77777777" w:rsidR="000D446A" w:rsidRDefault="000D446A" w:rsidP="000D446A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0D446A" w:rsidRPr="00C64EEB" w14:paraId="6E067CF9" w14:textId="77777777" w:rsidTr="00F25B0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04961FF" w14:textId="77777777" w:rsidR="000D446A" w:rsidRPr="00C64EEB" w:rsidRDefault="000D446A" w:rsidP="00F25B0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414C93" w14:textId="77777777" w:rsidR="000D446A" w:rsidRPr="00C64EEB" w:rsidRDefault="000D446A" w:rsidP="00F25B0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64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3948C" w14:textId="77777777" w:rsidR="000D446A" w:rsidRPr="00C64EEB" w:rsidRDefault="000D446A" w:rsidP="00F25B0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0D446A" w:rsidRPr="00C64EEB" w14:paraId="3E8FB74E" w14:textId="77777777" w:rsidTr="00F25B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tcBorders>
              <w:top w:val="single" w:sz="4" w:space="0" w:color="auto"/>
            </w:tcBorders>
          </w:tcPr>
          <w:p w14:paraId="09F54C8E" w14:textId="77777777" w:rsidR="000D446A" w:rsidRPr="00C64EEB" w:rsidRDefault="000D446A" w:rsidP="00F25B0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data o periodo di riferimento</w:t>
            </w:r>
          </w:p>
        </w:tc>
        <w:tc>
          <w:tcPr>
            <w:tcW w:w="160" w:type="dxa"/>
          </w:tcPr>
          <w:p w14:paraId="22868CE0" w14:textId="77777777" w:rsidR="000D446A" w:rsidRPr="00C64EEB" w:rsidRDefault="000D446A" w:rsidP="00F25B0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6468" w:type="dxa"/>
          </w:tcPr>
          <w:p w14:paraId="1ED72413" w14:textId="77777777" w:rsidR="000D446A" w:rsidRPr="00C64EEB" w:rsidRDefault="000D446A" w:rsidP="00F25B0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individuazione dell’attività svolta</w:t>
            </w:r>
          </w:p>
        </w:tc>
      </w:tr>
      <w:tr w:rsidR="000D446A" w:rsidRPr="00C64EEB" w14:paraId="3DFEB3CD" w14:textId="77777777" w:rsidTr="000D44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</w:tcPr>
          <w:p w14:paraId="2A781357" w14:textId="77777777" w:rsidR="000D446A" w:rsidRDefault="000D446A" w:rsidP="00F25B0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160" w:type="dxa"/>
          </w:tcPr>
          <w:p w14:paraId="5B8AA893" w14:textId="77777777" w:rsidR="000D446A" w:rsidRPr="00C64EEB" w:rsidRDefault="000D446A" w:rsidP="00F25B0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6468" w:type="dxa"/>
          </w:tcPr>
          <w:p w14:paraId="7172038A" w14:textId="77777777" w:rsidR="000D446A" w:rsidRDefault="000D446A" w:rsidP="000D446A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</w:tbl>
    <w:p w14:paraId="6F44A440" w14:textId="77777777" w:rsidR="000D446A" w:rsidRDefault="000D446A" w:rsidP="000662E0">
      <w:pPr>
        <w:pStyle w:val="Corpotesto"/>
        <w:tabs>
          <w:tab w:val="left" w:pos="1276"/>
        </w:tabs>
        <w:spacing w:line="360" w:lineRule="auto"/>
        <w:jc w:val="both"/>
        <w:rPr>
          <w:sz w:val="22"/>
        </w:rPr>
      </w:pP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3059"/>
        <w:gridCol w:w="3788"/>
      </w:tblGrid>
      <w:tr w:rsidR="000662E0" w14:paraId="2ABF7CE3" w14:textId="77777777" w:rsidTr="009B2651">
        <w:tblPrEx>
          <w:tblCellMar>
            <w:top w:w="0" w:type="dxa"/>
            <w:bottom w:w="0" w:type="dxa"/>
          </w:tblCellMar>
        </w:tblPrEx>
        <w:trPr>
          <w:cantSplit/>
          <w:trHeight w:val="265"/>
          <w:jc w:val="center"/>
        </w:trPr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375E10DB" w14:textId="77777777" w:rsidR="000662E0" w:rsidRDefault="000662E0" w:rsidP="00B61765">
            <w:pPr>
              <w:pStyle w:val="Corpotesto"/>
              <w:spacing w:before="120"/>
              <w:jc w:val="center"/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059" w:type="dxa"/>
            <w:tcBorders>
              <w:left w:val="nil"/>
            </w:tcBorders>
            <w:vAlign w:val="center"/>
          </w:tcPr>
          <w:p w14:paraId="2EB960B9" w14:textId="77777777" w:rsidR="000662E0" w:rsidRDefault="000662E0" w:rsidP="00B61765">
            <w:pPr>
              <w:pStyle w:val="Corpotesto"/>
              <w:spacing w:before="120"/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18C077C5" w14:textId="77777777" w:rsidR="000662E0" w:rsidRDefault="000662E0" w:rsidP="00B61765">
            <w:pPr>
              <w:pStyle w:val="Corpotesto"/>
              <w:spacing w:before="120"/>
            </w:pPr>
          </w:p>
        </w:tc>
      </w:tr>
      <w:tr w:rsidR="000662E0" w:rsidRPr="00AF4ADB" w14:paraId="2B55BE39" w14:textId="77777777" w:rsidTr="009B265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36" w:type="dxa"/>
          </w:tcPr>
          <w:p w14:paraId="0F26CC69" w14:textId="77777777" w:rsidR="000662E0" w:rsidRDefault="000662E0" w:rsidP="00B61765">
            <w:pPr>
              <w:pStyle w:val="Corpodeltestopiccolo-Luraschi"/>
            </w:pPr>
            <w:r>
              <w:t>Data</w:t>
            </w:r>
          </w:p>
        </w:tc>
        <w:tc>
          <w:tcPr>
            <w:tcW w:w="3059" w:type="dxa"/>
          </w:tcPr>
          <w:p w14:paraId="5E7C979B" w14:textId="77777777" w:rsidR="000662E0" w:rsidRDefault="000662E0" w:rsidP="00B61765">
            <w:pPr>
              <w:pStyle w:val="Corpodeltestopiccolo-Luraschi"/>
            </w:pPr>
          </w:p>
        </w:tc>
        <w:tc>
          <w:tcPr>
            <w:tcW w:w="3788" w:type="dxa"/>
          </w:tcPr>
          <w:p w14:paraId="6CD10FBD" w14:textId="77777777" w:rsidR="000662E0" w:rsidRDefault="000662E0" w:rsidP="00B61765">
            <w:pPr>
              <w:pStyle w:val="Corpodeltestopiccolo-Luraschi"/>
            </w:pPr>
            <w:r>
              <w:t>Firma del/la richiedente</w:t>
            </w:r>
          </w:p>
        </w:tc>
      </w:tr>
    </w:tbl>
    <w:p w14:paraId="136F4E3A" w14:textId="77777777" w:rsidR="002037C2" w:rsidRDefault="002037C2" w:rsidP="000662E0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b/>
          <w:sz w:val="16"/>
          <w:szCs w:val="16"/>
        </w:rPr>
      </w:pPr>
    </w:p>
    <w:p w14:paraId="3018BF6B" w14:textId="77777777" w:rsidR="002037C2" w:rsidRDefault="002037C2" w:rsidP="002037C2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p w14:paraId="40743620" w14:textId="77777777" w:rsidR="000662E0" w:rsidRPr="003E45BC" w:rsidRDefault="000662E0" w:rsidP="000662E0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b/>
          <w:sz w:val="16"/>
          <w:szCs w:val="16"/>
        </w:rPr>
      </w:pPr>
      <w:r w:rsidRPr="003E45BC">
        <w:rPr>
          <w:rFonts w:ascii="Arial" w:hAnsi="Arial" w:cs="Arial"/>
          <w:b/>
          <w:sz w:val="16"/>
          <w:szCs w:val="16"/>
        </w:rPr>
        <w:t>Informativa ai sensi della legge sulla tutela dei dati personali (D.Lgs. 30/06/2003, n, 196)</w:t>
      </w:r>
    </w:p>
    <w:p w14:paraId="454D43B0" w14:textId="77777777" w:rsidR="000662E0" w:rsidRPr="003E45BC" w:rsidRDefault="000662E0" w:rsidP="000662E0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3E45BC">
        <w:rPr>
          <w:rFonts w:ascii="Arial" w:hAnsi="Arial" w:cs="Arial"/>
          <w:sz w:val="16"/>
          <w:szCs w:val="16"/>
        </w:rPr>
        <w:t>Il</w:t>
      </w:r>
      <w:r>
        <w:rPr>
          <w:rFonts w:ascii="Arial" w:hAnsi="Arial" w:cs="Arial"/>
          <w:sz w:val="16"/>
          <w:szCs w:val="16"/>
        </w:rPr>
        <w:t>/la</w:t>
      </w:r>
      <w:r w:rsidRPr="003E45BC">
        <w:rPr>
          <w:rFonts w:ascii="Arial" w:hAnsi="Arial" w:cs="Arial"/>
          <w:sz w:val="16"/>
          <w:szCs w:val="16"/>
        </w:rPr>
        <w:t xml:space="preserve"> sottoscrivente dichiara di essere stato informato che il conferimento di dati personali, connesso alla volontarietà della domanda, è obbligatorio, in quanto indispensabile per le procedure in oggetto. Il responsabile del trattamento è il dirigente del Corpo valdostano dei vigili del fuoco</w:t>
      </w:r>
      <w:r>
        <w:rPr>
          <w:rFonts w:ascii="Arial" w:hAnsi="Arial" w:cs="Arial"/>
          <w:sz w:val="16"/>
          <w:szCs w:val="16"/>
        </w:rPr>
        <w:t>,</w:t>
      </w:r>
      <w:r w:rsidRPr="003E45BC">
        <w:rPr>
          <w:rFonts w:ascii="Arial" w:hAnsi="Arial" w:cs="Arial"/>
          <w:sz w:val="16"/>
          <w:szCs w:val="16"/>
        </w:rPr>
        <w:t xml:space="preserve"> che ne effettuerà la gestione per il tramite dell’ufficio incaricato di occuparsi </w:t>
      </w:r>
      <w:r>
        <w:rPr>
          <w:rFonts w:ascii="Arial" w:hAnsi="Arial" w:cs="Arial"/>
          <w:sz w:val="16"/>
          <w:szCs w:val="16"/>
        </w:rPr>
        <w:t>del procedimento</w:t>
      </w:r>
      <w:r w:rsidRPr="003E45BC">
        <w:rPr>
          <w:rFonts w:ascii="Arial" w:hAnsi="Arial" w:cs="Arial"/>
          <w:sz w:val="16"/>
          <w:szCs w:val="16"/>
        </w:rPr>
        <w:t xml:space="preserve"> di cu trattasi. Al/la richiedente competono i diritti previsti dall’art. 7 del Decreto Legislativo 30 giugno 2003, n. 196, e quindi potrà accedere ai suoi dati chiedendone la correzione, l’integrazione e, ricorrendone gli estremi di legge, la cancellazione o il blocco.</w:t>
      </w:r>
    </w:p>
    <w:p w14:paraId="402A9D84" w14:textId="77777777" w:rsidR="000662E0" w:rsidRDefault="000662E0" w:rsidP="000662E0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3E45BC">
        <w:rPr>
          <w:rFonts w:ascii="Arial" w:hAnsi="Arial" w:cs="Arial"/>
          <w:sz w:val="16"/>
          <w:szCs w:val="16"/>
        </w:rPr>
        <w:t>Contro le dichiarazioni mendaci, le falsità negli atti e l'uso di atti falsi secondo l'articolo 76 del decreto del Presidente della Repubblica del 28 dicembre 2000, n. 445, sono previste sanzioni penali.</w:t>
      </w: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3059"/>
        <w:gridCol w:w="3788"/>
      </w:tblGrid>
      <w:tr w:rsidR="000662E0" w14:paraId="2E8396E5" w14:textId="77777777" w:rsidTr="00AF5E64">
        <w:tblPrEx>
          <w:tblCellMar>
            <w:top w:w="0" w:type="dxa"/>
            <w:bottom w:w="0" w:type="dxa"/>
          </w:tblCellMar>
        </w:tblPrEx>
        <w:trPr>
          <w:cantSplit/>
          <w:trHeight w:val="265"/>
          <w:jc w:val="center"/>
        </w:trPr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3DE99DFB" w14:textId="77777777" w:rsidR="000662E0" w:rsidRDefault="000662E0" w:rsidP="00B61765">
            <w:pPr>
              <w:pStyle w:val="Corpotesto"/>
              <w:spacing w:before="120"/>
              <w:jc w:val="center"/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059" w:type="dxa"/>
            <w:tcBorders>
              <w:left w:val="nil"/>
            </w:tcBorders>
            <w:vAlign w:val="center"/>
          </w:tcPr>
          <w:p w14:paraId="465E7588" w14:textId="77777777" w:rsidR="000662E0" w:rsidRDefault="000662E0" w:rsidP="00B61765">
            <w:pPr>
              <w:pStyle w:val="Corpotesto"/>
              <w:spacing w:before="120"/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30CFC9F5" w14:textId="77777777" w:rsidR="000662E0" w:rsidRDefault="000662E0" w:rsidP="00B61765">
            <w:pPr>
              <w:pStyle w:val="Corpotesto"/>
              <w:spacing w:before="120"/>
            </w:pPr>
          </w:p>
        </w:tc>
      </w:tr>
      <w:tr w:rsidR="000662E0" w:rsidRPr="00AF4ADB" w14:paraId="4ED75335" w14:textId="77777777" w:rsidTr="00AF5E6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36" w:type="dxa"/>
          </w:tcPr>
          <w:p w14:paraId="09408F55" w14:textId="77777777" w:rsidR="000662E0" w:rsidRDefault="000662E0" w:rsidP="00B61765">
            <w:pPr>
              <w:pStyle w:val="Corpodeltestopiccolo-Luraschi"/>
            </w:pPr>
            <w:r>
              <w:t>Data</w:t>
            </w:r>
          </w:p>
        </w:tc>
        <w:tc>
          <w:tcPr>
            <w:tcW w:w="3059" w:type="dxa"/>
          </w:tcPr>
          <w:p w14:paraId="0CC775F1" w14:textId="77777777" w:rsidR="000662E0" w:rsidRDefault="000662E0" w:rsidP="00B61765">
            <w:pPr>
              <w:pStyle w:val="Corpodeltestopiccolo-Luraschi"/>
            </w:pPr>
          </w:p>
        </w:tc>
        <w:tc>
          <w:tcPr>
            <w:tcW w:w="3788" w:type="dxa"/>
          </w:tcPr>
          <w:p w14:paraId="5B044BA8" w14:textId="77777777" w:rsidR="000662E0" w:rsidRDefault="000662E0" w:rsidP="00B61765">
            <w:pPr>
              <w:pStyle w:val="Corpodeltestopiccolo-Luraschi"/>
            </w:pPr>
            <w:r>
              <w:t>Firma del/la richiedente</w:t>
            </w:r>
          </w:p>
        </w:tc>
      </w:tr>
    </w:tbl>
    <w:p w14:paraId="359FF6AA" w14:textId="77777777" w:rsidR="002037C2" w:rsidRDefault="002037C2" w:rsidP="002037C2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sectPr w:rsidR="002037C2" w:rsidSect="002037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720" w:left="1701" w:header="35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A1DBD" w14:textId="77777777" w:rsidR="006F68DD" w:rsidRDefault="006F68DD">
      <w:r>
        <w:separator/>
      </w:r>
    </w:p>
  </w:endnote>
  <w:endnote w:type="continuationSeparator" w:id="0">
    <w:p w14:paraId="231282DF" w14:textId="77777777" w:rsidR="006F68DD" w:rsidRDefault="006F6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B2CC3" w14:textId="77777777" w:rsidR="001D01A9" w:rsidRDefault="001D01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9B7A" w14:textId="77777777" w:rsidR="001D01A9" w:rsidRDefault="001D01A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877AA" w14:textId="77777777" w:rsidR="001D01A9" w:rsidRDefault="001D01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93332" w14:textId="77777777" w:rsidR="006F68DD" w:rsidRDefault="006F68DD">
      <w:r>
        <w:separator/>
      </w:r>
    </w:p>
  </w:footnote>
  <w:footnote w:type="continuationSeparator" w:id="0">
    <w:p w14:paraId="1CD9246C" w14:textId="77777777" w:rsidR="006F68DD" w:rsidRDefault="006F6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D8365" w14:textId="77777777" w:rsidR="001D01A9" w:rsidRDefault="001D01A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D990C" w14:textId="77777777" w:rsidR="005F7920" w:rsidRPr="00B46BF2" w:rsidRDefault="005F7920" w:rsidP="000662E0">
    <w:pPr>
      <w:pStyle w:val="Intestazione"/>
      <w:ind w:left="-540"/>
      <w:rPr>
        <w:rFonts w:ascii="Arial" w:hAnsi="Arial"/>
        <w:color w:val="999999"/>
        <w:sz w:val="16"/>
      </w:rPr>
    </w:pPr>
    <w:r w:rsidRPr="00B46BF2">
      <w:rPr>
        <w:rFonts w:ascii="Arial" w:hAnsi="Arial"/>
        <w:color w:val="999999"/>
        <w:sz w:val="16"/>
      </w:rPr>
      <w:t>mod. RICH_ATTESTAZ_</w:t>
    </w:r>
    <w:r w:rsidR="001D01A9" w:rsidRPr="00B46BF2">
      <w:rPr>
        <w:rFonts w:ascii="Arial" w:hAnsi="Arial"/>
        <w:color w:val="999999"/>
        <w:sz w:val="16"/>
      </w:rPr>
      <w:t>ATTIVITA’_SVOLTA</w:t>
    </w:r>
    <w:r w:rsidRPr="00B46BF2">
      <w:rPr>
        <w:rFonts w:ascii="Arial" w:hAnsi="Arial"/>
        <w:color w:val="999999"/>
        <w:sz w:val="16"/>
      </w:rPr>
      <w:t>_VVFVV_VdA_2014</w:t>
    </w:r>
  </w:p>
  <w:p w14:paraId="4A1519EE" w14:textId="75A3211D" w:rsidR="005F7920" w:rsidRPr="00B46BF2" w:rsidRDefault="00AA05BF" w:rsidP="000662E0">
    <w:pPr>
      <w:pStyle w:val="Intestazione"/>
      <w:ind w:left="-540"/>
    </w:pPr>
    <w:r w:rsidRPr="00F852DD">
      <w:rPr>
        <w:rFonts w:ascii="Tahoma" w:hAnsi="Tahoma" w:cs="Tahoma"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09A67AAD" wp14:editId="3C752898">
          <wp:simplePos x="0" y="0"/>
          <wp:positionH relativeFrom="column">
            <wp:posOffset>0</wp:posOffset>
          </wp:positionH>
          <wp:positionV relativeFrom="paragraph">
            <wp:posOffset>115570</wp:posOffset>
          </wp:positionV>
          <wp:extent cx="417195" cy="4572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09E9F" w14:textId="77777777" w:rsidR="005F7920" w:rsidRDefault="005F7920" w:rsidP="000662E0">
    <w:pPr>
      <w:pStyle w:val="Intestazione"/>
      <w:pBdr>
        <w:bottom w:val="single" w:sz="4" w:space="1" w:color="auto"/>
      </w:pBdr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Corpo valdostano dei vigili del fuoco</w:t>
    </w:r>
  </w:p>
  <w:p w14:paraId="15220777" w14:textId="77777777" w:rsidR="005F7920" w:rsidRPr="00F852DD" w:rsidRDefault="005F7920" w:rsidP="000662E0">
    <w:pPr>
      <w:pStyle w:val="Intestazione"/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PERSONALE VOLONTARIO</w:t>
    </w:r>
  </w:p>
  <w:p w14:paraId="55852191" w14:textId="77777777" w:rsidR="005F7920" w:rsidRPr="000662E0" w:rsidRDefault="005F792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581E7" w14:textId="77777777" w:rsidR="005F7920" w:rsidRPr="00AC20F0" w:rsidRDefault="005F7920" w:rsidP="00C4135F">
    <w:pPr>
      <w:pStyle w:val="Intestazione"/>
      <w:ind w:left="8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A9"/>
    <w:rsid w:val="000662E0"/>
    <w:rsid w:val="00073C3C"/>
    <w:rsid w:val="000D446A"/>
    <w:rsid w:val="001D01A9"/>
    <w:rsid w:val="002037C2"/>
    <w:rsid w:val="00243755"/>
    <w:rsid w:val="00397F39"/>
    <w:rsid w:val="003F0484"/>
    <w:rsid w:val="004008CB"/>
    <w:rsid w:val="004D7E07"/>
    <w:rsid w:val="004E08B9"/>
    <w:rsid w:val="00571709"/>
    <w:rsid w:val="005F7920"/>
    <w:rsid w:val="006F68DD"/>
    <w:rsid w:val="008A1F2A"/>
    <w:rsid w:val="00983396"/>
    <w:rsid w:val="009B2651"/>
    <w:rsid w:val="00AA05BF"/>
    <w:rsid w:val="00AD5EDE"/>
    <w:rsid w:val="00AF5E64"/>
    <w:rsid w:val="00B46BF2"/>
    <w:rsid w:val="00B47C5A"/>
    <w:rsid w:val="00B61765"/>
    <w:rsid w:val="00C3157F"/>
    <w:rsid w:val="00C4135F"/>
    <w:rsid w:val="00C60BEE"/>
    <w:rsid w:val="00C96E84"/>
    <w:rsid w:val="00D43720"/>
    <w:rsid w:val="00ED4A80"/>
    <w:rsid w:val="00F25B05"/>
    <w:rsid w:val="00FE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922CDC"/>
  <w15:chartTrackingRefBased/>
  <w15:docId w15:val="{0E0D935B-36FC-40D7-AEDA-34CE7294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43720"/>
    <w:rPr>
      <w:sz w:val="24"/>
      <w:szCs w:val="24"/>
    </w:rPr>
  </w:style>
  <w:style w:type="paragraph" w:styleId="Titolo5">
    <w:name w:val="heading 5"/>
    <w:basedOn w:val="Normale"/>
    <w:next w:val="Normale"/>
    <w:qFormat/>
    <w:rsid w:val="00397F39"/>
    <w:pPr>
      <w:spacing w:before="240" w:after="60"/>
      <w:outlineLvl w:val="4"/>
    </w:pPr>
    <w:rPr>
      <w:b/>
      <w:bCs/>
      <w:i/>
      <w:iCs/>
      <w:sz w:val="26"/>
      <w:szCs w:val="26"/>
      <w:lang w:val="fr-FR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D4372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3720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D43720"/>
    <w:pPr>
      <w:spacing w:after="120"/>
    </w:pPr>
  </w:style>
  <w:style w:type="paragraph" w:customStyle="1" w:styleId="Corpodeltestopiccolo-Luraschi">
    <w:name w:val="Corpo del testo piccolo - Luraschi"/>
    <w:basedOn w:val="Corpotesto"/>
    <w:rsid w:val="000662E0"/>
    <w:pPr>
      <w:spacing w:after="0"/>
      <w:jc w:val="center"/>
    </w:pPr>
    <w:rPr>
      <w:sz w:val="12"/>
      <w:szCs w:val="20"/>
    </w:rPr>
  </w:style>
  <w:style w:type="paragraph" w:customStyle="1" w:styleId="Default">
    <w:name w:val="Default"/>
    <w:rsid w:val="005717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olontar\MODULISTICA\RICH_ATTESTAZ_ATTIVITA_SVOLTA_VVFVV_VdA_2014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RICH_ATTESTAZ_ATTIVITA_SVOLTA_VVFVV_VdA_2014.dot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attestazione formazione</vt:lpstr>
    </vt:vector>
  </TitlesOfParts>
  <Company>Corpo valdostano dei vigili del fuoco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attestazione formazione</dc:title>
  <dc:subject/>
  <dc:creator>smartignene</dc:creator>
  <cp:keywords/>
  <cp:lastModifiedBy>Stefano PERRI</cp:lastModifiedBy>
  <cp:revision>2</cp:revision>
  <dcterms:created xsi:type="dcterms:W3CDTF">2026-09-01T07:05:00Z</dcterms:created>
  <dcterms:modified xsi:type="dcterms:W3CDTF">2026-09-01T07:05:00Z</dcterms:modified>
</cp:coreProperties>
</file>