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3C70D" w14:textId="77777777" w:rsidR="00293989" w:rsidRDefault="00293989" w:rsidP="002037C2">
      <w:pPr>
        <w:jc w:val="center"/>
        <w:rPr>
          <w:rFonts w:ascii="Verdana" w:hAnsi="Verdana" w:cs="Arial"/>
          <w:b/>
          <w:sz w:val="18"/>
          <w:szCs w:val="18"/>
        </w:rPr>
      </w:pPr>
    </w:p>
    <w:p w14:paraId="6598122A" w14:textId="77777777" w:rsidR="002037C2" w:rsidRPr="00E4177D" w:rsidRDefault="002037C2" w:rsidP="002037C2">
      <w:pPr>
        <w:jc w:val="center"/>
        <w:rPr>
          <w:rFonts w:ascii="Verdana" w:hAnsi="Verdana" w:cs="Arial"/>
          <w:b/>
          <w:sz w:val="18"/>
          <w:szCs w:val="18"/>
        </w:rPr>
      </w:pPr>
      <w:r w:rsidRPr="00E4177D">
        <w:rPr>
          <w:rFonts w:ascii="Verdana" w:hAnsi="Verdana" w:cs="Arial"/>
          <w:b/>
          <w:sz w:val="18"/>
          <w:szCs w:val="18"/>
        </w:rPr>
        <w:t xml:space="preserve">MODELLO PER RICHIESTA </w:t>
      </w:r>
      <w:r w:rsidR="00F87F41">
        <w:rPr>
          <w:rFonts w:ascii="Verdana" w:hAnsi="Verdana" w:cs="Arial"/>
          <w:b/>
          <w:sz w:val="18"/>
          <w:szCs w:val="18"/>
        </w:rPr>
        <w:t>DI RIMBORSO SPESE VIVE SOSTENUTE DA</w:t>
      </w:r>
      <w:r>
        <w:rPr>
          <w:rFonts w:ascii="Verdana" w:hAnsi="Verdana" w:cs="Arial"/>
          <w:b/>
          <w:sz w:val="18"/>
          <w:szCs w:val="18"/>
        </w:rPr>
        <w:t>L PERSONALE VOLONTARIO DEL CORPO VALDOSTANO DEI VIGILI DEL FUOCO</w:t>
      </w:r>
      <w:r w:rsidRPr="00E4177D">
        <w:rPr>
          <w:rFonts w:ascii="Verdana" w:hAnsi="Verdana" w:cs="Arial"/>
          <w:b/>
          <w:sz w:val="18"/>
          <w:szCs w:val="18"/>
        </w:rPr>
        <w:t>.</w:t>
      </w:r>
    </w:p>
    <w:p w14:paraId="15FDCA4C" w14:textId="77777777" w:rsidR="00D43720" w:rsidRDefault="00D43720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14:paraId="444694CF" w14:textId="77777777" w:rsidR="002037C2" w:rsidRDefault="002037C2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tbl>
      <w:tblPr>
        <w:tblW w:w="91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4320"/>
        <w:gridCol w:w="3780"/>
      </w:tblGrid>
      <w:tr w:rsidR="001F15C6" w:rsidRPr="00C64EEB" w14:paraId="5394B40D" w14:textId="77777777" w:rsidTr="009C2057">
        <w:tblPrEx>
          <w:tblCellMar>
            <w:top w:w="0" w:type="dxa"/>
            <w:bottom w:w="0" w:type="dxa"/>
          </w:tblCellMar>
        </w:tblPrEx>
        <w:trPr>
          <w:cantSplit/>
          <w:trHeight w:val="779"/>
        </w:trPr>
        <w:tc>
          <w:tcPr>
            <w:tcW w:w="1080" w:type="dxa"/>
          </w:tcPr>
          <w:p w14:paraId="62C7A2D0" w14:textId="77777777" w:rsidR="001F15C6" w:rsidRPr="00BA2562" w:rsidRDefault="001F15C6" w:rsidP="001F15C6">
            <w:pPr>
              <w:pStyle w:val="Corpotesto"/>
              <w:spacing w:after="0"/>
              <w:ind w:left="-70"/>
              <w:rPr>
                <w:rFonts w:ascii="Arial" w:hAnsi="Arial" w:cs="Arial"/>
                <w:sz w:val="18"/>
                <w:szCs w:val="18"/>
              </w:rPr>
            </w:pPr>
            <w:r w:rsidRPr="00BA2562">
              <w:rPr>
                <w:rFonts w:ascii="Arial" w:hAnsi="Arial" w:cs="Arial"/>
                <w:sz w:val="18"/>
                <w:szCs w:val="18"/>
              </w:rPr>
              <w:t>Descrizione</w:t>
            </w:r>
          </w:p>
        </w:tc>
        <w:tc>
          <w:tcPr>
            <w:tcW w:w="81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E8B2" w14:textId="77777777" w:rsidR="009C40B2" w:rsidRPr="00E6283B" w:rsidRDefault="009C40B2" w:rsidP="00E6283B">
            <w:pPr>
              <w:pStyle w:val="Corpotesto"/>
              <w:spacing w:after="0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1F15C6" w:rsidRPr="00BA2562" w14:paraId="6D82748A" w14:textId="77777777" w:rsidTr="009C20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0" w:type="dxa"/>
          </w:tcPr>
          <w:p w14:paraId="0ACC4A31" w14:textId="77777777" w:rsidR="001F15C6" w:rsidRPr="00BA2562" w:rsidRDefault="001F15C6" w:rsidP="004E2BF5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100" w:type="dxa"/>
            <w:gridSpan w:val="2"/>
          </w:tcPr>
          <w:p w14:paraId="5A46E9C1" w14:textId="77777777" w:rsidR="001F15C6" w:rsidRPr="00BA2562" w:rsidRDefault="001F15C6" w:rsidP="004E2BF5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A2562">
              <w:rPr>
                <w:rFonts w:ascii="Arial" w:hAnsi="Arial" w:cs="Arial"/>
                <w:sz w:val="10"/>
                <w:szCs w:val="10"/>
              </w:rPr>
              <w:t>Specificare la trasferta</w:t>
            </w:r>
            <w:r w:rsidR="00A56CF7">
              <w:rPr>
                <w:rFonts w:ascii="Arial" w:hAnsi="Arial" w:cs="Arial"/>
                <w:sz w:val="10"/>
                <w:szCs w:val="10"/>
              </w:rPr>
              <w:t xml:space="preserve"> cui si riferiscono le spese vive di cui viene richiesto il rimborso</w:t>
            </w:r>
          </w:p>
        </w:tc>
      </w:tr>
      <w:tr w:rsidR="001F15C6" w:rsidRPr="00C64EEB" w14:paraId="664E4EE9" w14:textId="77777777" w:rsidTr="009C2057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1080" w:type="dxa"/>
          </w:tcPr>
          <w:p w14:paraId="40BDD3C2" w14:textId="77777777" w:rsidR="001F15C6" w:rsidRPr="00BA2562" w:rsidRDefault="001F15C6" w:rsidP="001F15C6">
            <w:pPr>
              <w:pStyle w:val="Corpotesto"/>
              <w:spacing w:after="0"/>
              <w:ind w:left="-70"/>
              <w:rPr>
                <w:rFonts w:ascii="Arial" w:hAnsi="Arial" w:cs="Arial"/>
                <w:sz w:val="18"/>
                <w:szCs w:val="18"/>
              </w:rPr>
            </w:pPr>
            <w:r w:rsidRPr="00BA2562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9C9B" w14:textId="77777777" w:rsidR="001F15C6" w:rsidRPr="00F93C8D" w:rsidRDefault="001F15C6" w:rsidP="00094F23">
            <w:pPr>
              <w:pStyle w:val="Corpotesto"/>
              <w:spacing w:after="0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14:paraId="1A91CC10" w14:textId="77777777" w:rsidR="001F15C6" w:rsidRPr="00C64EEB" w:rsidRDefault="001F15C6" w:rsidP="001F15C6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1F15C6" w:rsidRPr="00BA2562" w14:paraId="36BE4E76" w14:textId="77777777" w:rsidTr="009C20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0" w:type="dxa"/>
          </w:tcPr>
          <w:p w14:paraId="65363D53" w14:textId="77777777" w:rsidR="001F15C6" w:rsidRPr="00BA2562" w:rsidRDefault="001F15C6" w:rsidP="004E2BF5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20" w:type="dxa"/>
          </w:tcPr>
          <w:p w14:paraId="6CDB7C94" w14:textId="77777777" w:rsidR="001F15C6" w:rsidRPr="00BA2562" w:rsidRDefault="001F15C6" w:rsidP="004E2BF5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A2562">
              <w:rPr>
                <w:rFonts w:ascii="Arial" w:hAnsi="Arial" w:cs="Arial"/>
                <w:sz w:val="10"/>
                <w:szCs w:val="10"/>
              </w:rPr>
              <w:t>Data della trasferta (o</w:t>
            </w:r>
            <w:r w:rsidR="00A56CF7">
              <w:rPr>
                <w:rFonts w:ascii="Arial" w:hAnsi="Arial" w:cs="Arial"/>
                <w:sz w:val="10"/>
                <w:szCs w:val="10"/>
              </w:rPr>
              <w:t>,</w:t>
            </w:r>
            <w:r w:rsidRPr="00BA2562">
              <w:rPr>
                <w:rFonts w:ascii="Arial" w:hAnsi="Arial" w:cs="Arial"/>
                <w:sz w:val="10"/>
                <w:szCs w:val="10"/>
              </w:rPr>
              <w:t xml:space="preserve"> eventualmente</w:t>
            </w:r>
            <w:r w:rsidR="00A56CF7">
              <w:rPr>
                <w:rFonts w:ascii="Arial" w:hAnsi="Arial" w:cs="Arial"/>
                <w:sz w:val="10"/>
                <w:szCs w:val="10"/>
              </w:rPr>
              <w:t>,</w:t>
            </w:r>
            <w:r w:rsidRPr="00BA2562">
              <w:rPr>
                <w:rFonts w:ascii="Arial" w:hAnsi="Arial" w:cs="Arial"/>
                <w:sz w:val="10"/>
                <w:szCs w:val="10"/>
              </w:rPr>
              <w:t xml:space="preserve"> periodo)</w:t>
            </w:r>
          </w:p>
        </w:tc>
        <w:tc>
          <w:tcPr>
            <w:tcW w:w="3780" w:type="dxa"/>
          </w:tcPr>
          <w:p w14:paraId="3B473B64" w14:textId="77777777" w:rsidR="001F15C6" w:rsidRPr="00BA2562" w:rsidRDefault="001F15C6" w:rsidP="004E2BF5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3DD4C442" w14:textId="77777777" w:rsidR="000662E0" w:rsidRDefault="000662E0" w:rsidP="00397F39">
      <w:pPr>
        <w:pStyle w:val="Corpotesto"/>
        <w:tabs>
          <w:tab w:val="left" w:pos="1080"/>
        </w:tabs>
        <w:spacing w:line="360" w:lineRule="auto"/>
        <w:ind w:firstLine="1080"/>
        <w:jc w:val="both"/>
        <w:rPr>
          <w:sz w:val="22"/>
        </w:rPr>
      </w:pPr>
    </w:p>
    <w:tbl>
      <w:tblPr>
        <w:tblW w:w="91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"/>
        <w:gridCol w:w="720"/>
        <w:gridCol w:w="900"/>
        <w:gridCol w:w="1260"/>
        <w:gridCol w:w="360"/>
        <w:gridCol w:w="360"/>
        <w:gridCol w:w="180"/>
        <w:gridCol w:w="1080"/>
        <w:gridCol w:w="450"/>
        <w:gridCol w:w="270"/>
        <w:gridCol w:w="2160"/>
        <w:gridCol w:w="1260"/>
      </w:tblGrid>
      <w:tr w:rsidR="000662E0" w:rsidRPr="00BA2562" w14:paraId="460FFA36" w14:textId="77777777" w:rsidTr="002037C2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1800" w:type="dxa"/>
            <w:gridSpan w:val="3"/>
            <w:vAlign w:val="bottom"/>
          </w:tcPr>
          <w:p w14:paraId="2679E514" w14:textId="77777777" w:rsidR="000662E0" w:rsidRPr="00BA2562" w:rsidRDefault="000662E0" w:rsidP="000662E0">
            <w:pPr>
              <w:pStyle w:val="Corpotesto"/>
              <w:spacing w:after="0"/>
              <w:ind w:left="-70"/>
              <w:rPr>
                <w:rFonts w:ascii="Arial" w:hAnsi="Arial" w:cs="Arial"/>
                <w:sz w:val="18"/>
                <w:szCs w:val="18"/>
              </w:rPr>
            </w:pPr>
            <w:r w:rsidRPr="00BA2562">
              <w:rPr>
                <w:rFonts w:ascii="Arial" w:hAnsi="Arial" w:cs="Arial"/>
                <w:sz w:val="18"/>
                <w:szCs w:val="18"/>
              </w:rPr>
              <w:t>Il/la sottoscritto/a</w:t>
            </w:r>
          </w:p>
        </w:tc>
        <w:tc>
          <w:tcPr>
            <w:tcW w:w="3690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2D560696" w14:textId="77777777" w:rsidR="000662E0" w:rsidRPr="00BA2562" w:rsidRDefault="000662E0" w:rsidP="000662E0">
            <w:pPr>
              <w:pStyle w:val="Corpotesto"/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7658F" w14:textId="77777777" w:rsidR="000662E0" w:rsidRPr="00BA2562" w:rsidRDefault="000662E0" w:rsidP="000662E0">
            <w:pPr>
              <w:pStyle w:val="Corpotesto"/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662E0" w:rsidRPr="00BA2562" w14:paraId="2CA7ADA0" w14:textId="77777777" w:rsidTr="002037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  <w:gridSpan w:val="3"/>
          </w:tcPr>
          <w:p w14:paraId="6DFECC98" w14:textId="77777777" w:rsidR="000662E0" w:rsidRPr="00BA2562" w:rsidRDefault="000662E0" w:rsidP="004E2BF5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90" w:type="dxa"/>
            <w:gridSpan w:val="6"/>
          </w:tcPr>
          <w:p w14:paraId="62FBE165" w14:textId="77777777" w:rsidR="000662E0" w:rsidRPr="00BA2562" w:rsidRDefault="000662E0" w:rsidP="004E2BF5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A2562">
              <w:rPr>
                <w:rFonts w:ascii="Arial" w:hAnsi="Arial" w:cs="Arial"/>
                <w:sz w:val="10"/>
                <w:szCs w:val="10"/>
              </w:rPr>
              <w:t>cognome</w:t>
            </w:r>
          </w:p>
        </w:tc>
        <w:tc>
          <w:tcPr>
            <w:tcW w:w="3690" w:type="dxa"/>
            <w:gridSpan w:val="3"/>
            <w:tcBorders>
              <w:left w:val="nil"/>
            </w:tcBorders>
          </w:tcPr>
          <w:p w14:paraId="7402DB65" w14:textId="77777777" w:rsidR="000662E0" w:rsidRPr="00BA2562" w:rsidRDefault="000662E0" w:rsidP="004E2BF5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A2562">
              <w:rPr>
                <w:rFonts w:ascii="Arial" w:hAnsi="Arial" w:cs="Arial"/>
                <w:sz w:val="10"/>
                <w:szCs w:val="10"/>
              </w:rPr>
              <w:t>nome</w:t>
            </w:r>
          </w:p>
        </w:tc>
      </w:tr>
      <w:tr w:rsidR="002037C2" w:rsidRPr="00BA2562" w14:paraId="59E4349E" w14:textId="77777777" w:rsidTr="002037C2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900" w:type="dxa"/>
            <w:gridSpan w:val="2"/>
            <w:tcBorders>
              <w:right w:val="single" w:sz="4" w:space="0" w:color="auto"/>
            </w:tcBorders>
            <w:vAlign w:val="bottom"/>
          </w:tcPr>
          <w:p w14:paraId="37BC9763" w14:textId="77777777" w:rsidR="002037C2" w:rsidRPr="00BA2562" w:rsidRDefault="002037C2" w:rsidP="000662E0">
            <w:pPr>
              <w:pStyle w:val="Corpotesto"/>
              <w:spacing w:after="0"/>
              <w:ind w:left="-70" w:right="-57"/>
              <w:rPr>
                <w:rFonts w:ascii="Arial" w:hAnsi="Arial" w:cs="Arial"/>
                <w:sz w:val="18"/>
                <w:szCs w:val="18"/>
              </w:rPr>
            </w:pPr>
            <w:r w:rsidRPr="00BA2562">
              <w:rPr>
                <w:rFonts w:ascii="Arial" w:hAnsi="Arial" w:cs="Arial"/>
                <w:sz w:val="18"/>
                <w:szCs w:val="18"/>
              </w:rPr>
              <w:t>nato/a il</w:t>
            </w:r>
          </w:p>
        </w:tc>
        <w:tc>
          <w:tcPr>
            <w:tcW w:w="2160" w:type="dxa"/>
            <w:gridSpan w:val="2"/>
            <w:tcBorders>
              <w:left w:val="nil"/>
              <w:bottom w:val="single" w:sz="4" w:space="0" w:color="auto"/>
            </w:tcBorders>
            <w:vAlign w:val="bottom"/>
          </w:tcPr>
          <w:p w14:paraId="590876A6" w14:textId="77777777" w:rsidR="002037C2" w:rsidRPr="00BA2562" w:rsidRDefault="002037C2" w:rsidP="004710D0">
            <w:pPr>
              <w:pStyle w:val="Corpotesto"/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4BC954C" w14:textId="77777777" w:rsidR="002037C2" w:rsidRPr="00BA2562" w:rsidRDefault="002037C2" w:rsidP="000662E0">
            <w:pPr>
              <w:pStyle w:val="Corpotesto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A256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4500" w:type="dxa"/>
            <w:gridSpan w:val="6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B85A07" w14:textId="77777777" w:rsidR="002037C2" w:rsidRPr="00BA2562" w:rsidRDefault="002037C2" w:rsidP="000662E0">
            <w:pPr>
              <w:pStyle w:val="Corpotesto"/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nil"/>
            </w:tcBorders>
            <w:vAlign w:val="bottom"/>
          </w:tcPr>
          <w:p w14:paraId="58629B14" w14:textId="77777777" w:rsidR="002037C2" w:rsidRPr="00BA2562" w:rsidRDefault="002037C2" w:rsidP="002037C2">
            <w:pPr>
              <w:pStyle w:val="Corpotesto"/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A2562">
              <w:rPr>
                <w:rFonts w:ascii="Arial" w:hAnsi="Arial" w:cs="Arial"/>
                <w:sz w:val="18"/>
                <w:szCs w:val="18"/>
              </w:rPr>
              <w:t>e residente</w:t>
            </w:r>
          </w:p>
        </w:tc>
      </w:tr>
      <w:tr w:rsidR="002037C2" w:rsidRPr="00BA2562" w14:paraId="78413CAC" w14:textId="77777777" w:rsidTr="002037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gridSpan w:val="2"/>
          </w:tcPr>
          <w:p w14:paraId="22C36FE3" w14:textId="77777777" w:rsidR="002037C2" w:rsidRPr="00BA2562" w:rsidRDefault="002037C2" w:rsidP="004E2BF5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60" w:type="dxa"/>
            <w:gridSpan w:val="2"/>
          </w:tcPr>
          <w:p w14:paraId="3EA80CD0" w14:textId="77777777" w:rsidR="002037C2" w:rsidRPr="00BA2562" w:rsidRDefault="002037C2" w:rsidP="004E2BF5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A2562">
              <w:rPr>
                <w:rFonts w:ascii="Arial" w:hAnsi="Arial" w:cs="Arial"/>
                <w:sz w:val="10"/>
                <w:szCs w:val="10"/>
              </w:rPr>
              <w:t>data di nascita</w:t>
            </w:r>
          </w:p>
        </w:tc>
        <w:tc>
          <w:tcPr>
            <w:tcW w:w="360" w:type="dxa"/>
          </w:tcPr>
          <w:p w14:paraId="50006DFD" w14:textId="77777777" w:rsidR="002037C2" w:rsidRPr="00BA2562" w:rsidRDefault="002037C2" w:rsidP="004E2BF5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500" w:type="dxa"/>
            <w:gridSpan w:val="6"/>
            <w:tcBorders>
              <w:top w:val="single" w:sz="4" w:space="0" w:color="auto"/>
            </w:tcBorders>
          </w:tcPr>
          <w:p w14:paraId="3B88685D" w14:textId="77777777" w:rsidR="002037C2" w:rsidRPr="00BA2562" w:rsidRDefault="002037C2" w:rsidP="004E2BF5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A2562">
              <w:rPr>
                <w:rFonts w:ascii="Arial" w:hAnsi="Arial" w:cs="Arial"/>
                <w:sz w:val="10"/>
                <w:szCs w:val="10"/>
              </w:rPr>
              <w:t>luogo di nascita (e provincia)</w:t>
            </w:r>
          </w:p>
        </w:tc>
        <w:tc>
          <w:tcPr>
            <w:tcW w:w="1260" w:type="dxa"/>
            <w:tcBorders>
              <w:left w:val="nil"/>
            </w:tcBorders>
          </w:tcPr>
          <w:p w14:paraId="7B188F60" w14:textId="77777777" w:rsidR="002037C2" w:rsidRPr="00BA2562" w:rsidRDefault="002037C2" w:rsidP="004E2BF5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662E0" w:rsidRPr="00BA2562" w14:paraId="54CF7654" w14:textId="77777777" w:rsidTr="002037C2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180" w:type="dxa"/>
            <w:tcBorders>
              <w:right w:val="single" w:sz="4" w:space="0" w:color="auto"/>
            </w:tcBorders>
            <w:vAlign w:val="bottom"/>
          </w:tcPr>
          <w:p w14:paraId="79C19AC7" w14:textId="77777777" w:rsidR="000662E0" w:rsidRPr="00BA2562" w:rsidRDefault="002037C2" w:rsidP="000662E0">
            <w:pPr>
              <w:pStyle w:val="Corpotesto"/>
              <w:spacing w:after="0"/>
              <w:ind w:left="-70" w:right="-57"/>
              <w:rPr>
                <w:rFonts w:ascii="Arial" w:hAnsi="Arial" w:cs="Arial"/>
                <w:sz w:val="18"/>
                <w:szCs w:val="18"/>
              </w:rPr>
            </w:pPr>
            <w:r w:rsidRPr="00BA256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780" w:type="dxa"/>
            <w:gridSpan w:val="6"/>
            <w:tcBorders>
              <w:left w:val="nil"/>
              <w:bottom w:val="single" w:sz="4" w:space="0" w:color="auto"/>
            </w:tcBorders>
            <w:vAlign w:val="bottom"/>
          </w:tcPr>
          <w:p w14:paraId="135BADB8" w14:textId="77777777" w:rsidR="000662E0" w:rsidRPr="00BA2562" w:rsidRDefault="000662E0" w:rsidP="00883142">
            <w:pPr>
              <w:pStyle w:val="Corpotesto"/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F243533" w14:textId="77777777" w:rsidR="000662E0" w:rsidRPr="00BA2562" w:rsidRDefault="000662E0" w:rsidP="000662E0">
            <w:pPr>
              <w:pStyle w:val="Corpotesto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A2562">
              <w:rPr>
                <w:rFonts w:ascii="Arial" w:hAnsi="Arial" w:cs="Arial"/>
                <w:sz w:val="18"/>
                <w:szCs w:val="18"/>
              </w:rPr>
              <w:t>, via/fraz.</w:t>
            </w:r>
          </w:p>
        </w:tc>
        <w:tc>
          <w:tcPr>
            <w:tcW w:w="4140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19B8B2" w14:textId="77777777" w:rsidR="000662E0" w:rsidRPr="00BA2562" w:rsidRDefault="000662E0" w:rsidP="004710D0">
            <w:pPr>
              <w:pStyle w:val="Corpotesto"/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662E0" w:rsidRPr="00BA2562" w14:paraId="1D132233" w14:textId="77777777" w:rsidTr="002037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" w:type="dxa"/>
          </w:tcPr>
          <w:p w14:paraId="35FB637C" w14:textId="77777777" w:rsidR="000662E0" w:rsidRPr="00BA2562" w:rsidRDefault="000662E0" w:rsidP="004E2BF5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0" w:type="dxa"/>
            <w:gridSpan w:val="6"/>
          </w:tcPr>
          <w:p w14:paraId="08246644" w14:textId="77777777" w:rsidR="000662E0" w:rsidRPr="00BA2562" w:rsidRDefault="000662E0" w:rsidP="004E2BF5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A2562">
              <w:rPr>
                <w:rFonts w:ascii="Arial" w:hAnsi="Arial" w:cs="Arial"/>
                <w:sz w:val="10"/>
                <w:szCs w:val="10"/>
              </w:rPr>
              <w:t>comune di residenza (e provincia)</w:t>
            </w:r>
          </w:p>
        </w:tc>
        <w:tc>
          <w:tcPr>
            <w:tcW w:w="1080" w:type="dxa"/>
          </w:tcPr>
          <w:p w14:paraId="7773E67D" w14:textId="77777777" w:rsidR="000662E0" w:rsidRPr="00BA2562" w:rsidRDefault="000662E0" w:rsidP="004E2BF5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140" w:type="dxa"/>
            <w:gridSpan w:val="4"/>
          </w:tcPr>
          <w:p w14:paraId="345E348F" w14:textId="77777777" w:rsidR="000662E0" w:rsidRPr="00BA2562" w:rsidRDefault="000662E0" w:rsidP="004E2BF5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A2562">
              <w:rPr>
                <w:rFonts w:ascii="Arial" w:hAnsi="Arial" w:cs="Arial"/>
                <w:sz w:val="10"/>
                <w:szCs w:val="10"/>
              </w:rPr>
              <w:t>indirizzo di residenza</w:t>
            </w:r>
            <w:r w:rsidR="002037C2" w:rsidRPr="00BA2562">
              <w:rPr>
                <w:rFonts w:ascii="Arial" w:hAnsi="Arial" w:cs="Arial"/>
                <w:sz w:val="10"/>
                <w:szCs w:val="10"/>
              </w:rPr>
              <w:t>, n. civico</w:t>
            </w:r>
          </w:p>
        </w:tc>
      </w:tr>
      <w:tr w:rsidR="000662E0" w:rsidRPr="00BA2562" w14:paraId="4BB71E78" w14:textId="77777777" w:rsidTr="00F0069E">
        <w:tblPrEx>
          <w:tblCellMar>
            <w:top w:w="0" w:type="dxa"/>
            <w:bottom w:w="0" w:type="dxa"/>
          </w:tblCellMar>
        </w:tblPrEx>
        <w:trPr>
          <w:cantSplit/>
          <w:trHeight w:val="140"/>
        </w:trPr>
        <w:tc>
          <w:tcPr>
            <w:tcW w:w="9180" w:type="dxa"/>
            <w:gridSpan w:val="12"/>
            <w:vAlign w:val="bottom"/>
          </w:tcPr>
          <w:p w14:paraId="0213C69D" w14:textId="77777777" w:rsidR="000662E0" w:rsidRPr="00BA2562" w:rsidRDefault="00F0069E" w:rsidP="00F0069E">
            <w:pPr>
              <w:pStyle w:val="Corpotesto"/>
              <w:spacing w:after="0"/>
              <w:ind w:left="-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2562">
              <w:rPr>
                <w:rFonts w:ascii="Arial" w:hAnsi="Arial" w:cs="Arial"/>
                <w:sz w:val="18"/>
                <w:szCs w:val="18"/>
              </w:rPr>
              <w:t>I</w:t>
            </w:r>
            <w:r w:rsidR="000662E0" w:rsidRPr="00BA2562">
              <w:rPr>
                <w:rFonts w:ascii="Arial" w:hAnsi="Arial" w:cs="Arial"/>
                <w:sz w:val="18"/>
                <w:szCs w:val="18"/>
              </w:rPr>
              <w:t>scritto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662E0" w:rsidRPr="00BA2562">
              <w:rPr>
                <w:rFonts w:ascii="Arial" w:hAnsi="Arial" w:cs="Arial"/>
                <w:sz w:val="18"/>
                <w:szCs w:val="18"/>
              </w:rPr>
              <w:t xml:space="preserve"> nei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662E0" w:rsidRPr="00BA2562">
              <w:rPr>
                <w:rFonts w:ascii="Arial" w:hAnsi="Arial" w:cs="Arial"/>
                <w:sz w:val="18"/>
                <w:szCs w:val="18"/>
              </w:rPr>
              <w:t xml:space="preserve"> ruoli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662E0" w:rsidRPr="00BA2562">
              <w:rPr>
                <w:rFonts w:ascii="Arial" w:hAnsi="Arial" w:cs="Arial"/>
                <w:sz w:val="18"/>
                <w:szCs w:val="18"/>
              </w:rPr>
              <w:t xml:space="preserve"> del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662E0" w:rsidRPr="00BA2562">
              <w:rPr>
                <w:rFonts w:ascii="Arial" w:hAnsi="Arial" w:cs="Arial"/>
                <w:sz w:val="18"/>
                <w:szCs w:val="18"/>
              </w:rPr>
              <w:t xml:space="preserve"> personale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662E0" w:rsidRPr="00BA2562">
              <w:rPr>
                <w:rFonts w:ascii="Arial" w:hAnsi="Arial" w:cs="Arial"/>
                <w:sz w:val="18"/>
                <w:szCs w:val="18"/>
              </w:rPr>
              <w:t xml:space="preserve">volontario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662E0" w:rsidRPr="00BA2562">
              <w:rPr>
                <w:rFonts w:ascii="Arial" w:hAnsi="Arial" w:cs="Arial"/>
                <w:sz w:val="18"/>
                <w:szCs w:val="18"/>
              </w:rPr>
              <w:t>del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662E0" w:rsidRPr="00BA2562">
              <w:rPr>
                <w:rFonts w:ascii="Arial" w:hAnsi="Arial" w:cs="Arial"/>
                <w:sz w:val="18"/>
                <w:szCs w:val="18"/>
              </w:rPr>
              <w:t xml:space="preserve"> Corpo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662E0" w:rsidRPr="00BA2562">
              <w:rPr>
                <w:rFonts w:ascii="Arial" w:hAnsi="Arial" w:cs="Arial"/>
                <w:sz w:val="18"/>
                <w:szCs w:val="18"/>
              </w:rPr>
              <w:t xml:space="preserve"> valdostano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662E0" w:rsidRPr="00BA2562">
              <w:rPr>
                <w:rFonts w:ascii="Arial" w:hAnsi="Arial" w:cs="Arial"/>
                <w:sz w:val="18"/>
                <w:szCs w:val="18"/>
              </w:rPr>
              <w:t>dei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662E0" w:rsidRPr="00BA2562">
              <w:rPr>
                <w:rFonts w:ascii="Arial" w:hAnsi="Arial" w:cs="Arial"/>
                <w:sz w:val="18"/>
                <w:szCs w:val="18"/>
              </w:rPr>
              <w:t xml:space="preserve"> vigili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662E0" w:rsidRPr="00BA2562">
              <w:rPr>
                <w:rFonts w:ascii="Arial" w:hAnsi="Arial" w:cs="Arial"/>
                <w:sz w:val="18"/>
                <w:szCs w:val="18"/>
              </w:rPr>
              <w:t xml:space="preserve"> del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662E0" w:rsidRPr="00BA2562">
              <w:rPr>
                <w:rFonts w:ascii="Arial" w:hAnsi="Arial" w:cs="Arial"/>
                <w:sz w:val="18"/>
                <w:szCs w:val="18"/>
              </w:rPr>
              <w:t xml:space="preserve"> fuoco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662E0" w:rsidRPr="00BA2562">
              <w:rPr>
                <w:rFonts w:ascii="Arial" w:hAnsi="Arial" w:cs="Arial"/>
                <w:sz w:val="18"/>
                <w:szCs w:val="18"/>
              </w:rPr>
              <w:t xml:space="preserve"> con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662E0" w:rsidRPr="00BA2562">
              <w:rPr>
                <w:rFonts w:ascii="Arial" w:hAnsi="Arial" w:cs="Arial"/>
                <w:sz w:val="18"/>
                <w:szCs w:val="18"/>
              </w:rPr>
              <w:t xml:space="preserve"> la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662E0" w:rsidRPr="00BA2562">
              <w:rPr>
                <w:rFonts w:ascii="Arial" w:hAnsi="Arial" w:cs="Arial"/>
                <w:sz w:val="18"/>
                <w:szCs w:val="18"/>
              </w:rPr>
              <w:t xml:space="preserve"> qualifica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662E0" w:rsidRPr="00BA2562">
              <w:rPr>
                <w:rFonts w:ascii="Arial" w:hAnsi="Arial" w:cs="Arial"/>
                <w:sz w:val="18"/>
                <w:szCs w:val="18"/>
              </w:rPr>
              <w:t xml:space="preserve"> di</w:t>
            </w:r>
          </w:p>
        </w:tc>
      </w:tr>
      <w:tr w:rsidR="000662E0" w:rsidRPr="00BA2562" w14:paraId="024957A4" w14:textId="77777777" w:rsidTr="002037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  <w:gridSpan w:val="3"/>
          </w:tcPr>
          <w:p w14:paraId="4B18CC98" w14:textId="77777777" w:rsidR="000662E0" w:rsidRPr="00BA2562" w:rsidRDefault="000662E0" w:rsidP="004E2BF5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90" w:type="dxa"/>
            <w:gridSpan w:val="6"/>
          </w:tcPr>
          <w:p w14:paraId="116DBC63" w14:textId="77777777" w:rsidR="000662E0" w:rsidRPr="00BA2562" w:rsidRDefault="000662E0" w:rsidP="004E2BF5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90" w:type="dxa"/>
            <w:gridSpan w:val="3"/>
            <w:tcBorders>
              <w:left w:val="nil"/>
            </w:tcBorders>
          </w:tcPr>
          <w:p w14:paraId="39E0DB49" w14:textId="77777777" w:rsidR="000662E0" w:rsidRPr="00BA2562" w:rsidRDefault="000662E0" w:rsidP="004E2BF5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662E0" w:rsidRPr="00BA2562" w14:paraId="65A9659E" w14:textId="77777777" w:rsidTr="002037C2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780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52B3D311" w14:textId="77777777" w:rsidR="000662E0" w:rsidRPr="00BA2562" w:rsidRDefault="000662E0" w:rsidP="000662E0">
            <w:pPr>
              <w:pStyle w:val="Corpotesto"/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7B51EA0" w14:textId="77777777" w:rsidR="000662E0" w:rsidRPr="00BA2562" w:rsidRDefault="000662E0" w:rsidP="000662E0">
            <w:pPr>
              <w:pStyle w:val="Corpotesto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A2562">
              <w:rPr>
                <w:rFonts w:ascii="Arial" w:hAnsi="Arial" w:cs="Arial"/>
                <w:sz w:val="18"/>
                <w:szCs w:val="18"/>
              </w:rPr>
              <w:t>nel distaccamento di</w:t>
            </w:r>
          </w:p>
        </w:tc>
        <w:tc>
          <w:tcPr>
            <w:tcW w:w="342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64BCBC" w14:textId="77777777" w:rsidR="000662E0" w:rsidRPr="00BA2562" w:rsidRDefault="000662E0" w:rsidP="009C40B2">
            <w:pPr>
              <w:pStyle w:val="Corpotesto"/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662E0" w:rsidRPr="00BA2562" w14:paraId="18D72E37" w14:textId="77777777" w:rsidTr="002037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80" w:type="dxa"/>
            <w:gridSpan w:val="6"/>
            <w:tcBorders>
              <w:top w:val="single" w:sz="4" w:space="0" w:color="auto"/>
            </w:tcBorders>
          </w:tcPr>
          <w:p w14:paraId="2EAC38C3" w14:textId="77777777" w:rsidR="000662E0" w:rsidRPr="00BA2562" w:rsidRDefault="000662E0" w:rsidP="004E2BF5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A2562">
              <w:rPr>
                <w:rFonts w:ascii="Arial" w:hAnsi="Arial" w:cs="Arial"/>
                <w:sz w:val="10"/>
                <w:szCs w:val="10"/>
              </w:rPr>
              <w:t>qualifica</w:t>
            </w:r>
          </w:p>
        </w:tc>
        <w:tc>
          <w:tcPr>
            <w:tcW w:w="1980" w:type="dxa"/>
            <w:gridSpan w:val="4"/>
          </w:tcPr>
          <w:p w14:paraId="200A6CEE" w14:textId="77777777" w:rsidR="000662E0" w:rsidRPr="00BA2562" w:rsidRDefault="000662E0" w:rsidP="004E2BF5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420" w:type="dxa"/>
            <w:gridSpan w:val="2"/>
          </w:tcPr>
          <w:p w14:paraId="4B01A301" w14:textId="77777777" w:rsidR="000662E0" w:rsidRPr="00BA2562" w:rsidRDefault="000662E0" w:rsidP="004E2BF5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A2562">
              <w:rPr>
                <w:rFonts w:ascii="Arial" w:hAnsi="Arial" w:cs="Arial"/>
                <w:sz w:val="10"/>
                <w:szCs w:val="10"/>
              </w:rPr>
              <w:t>distaccamento</w:t>
            </w:r>
          </w:p>
        </w:tc>
      </w:tr>
      <w:tr w:rsidR="004E08B9" w:rsidRPr="00BA2562" w14:paraId="445957DF" w14:textId="77777777" w:rsidTr="004E08B9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1800" w:type="dxa"/>
            <w:gridSpan w:val="3"/>
            <w:vAlign w:val="bottom"/>
          </w:tcPr>
          <w:p w14:paraId="1214A716" w14:textId="77777777" w:rsidR="004E08B9" w:rsidRPr="00BA2562" w:rsidRDefault="004E08B9" w:rsidP="00073C3C">
            <w:pPr>
              <w:pStyle w:val="Corpotesto"/>
              <w:spacing w:after="0"/>
              <w:ind w:left="-70"/>
              <w:rPr>
                <w:rFonts w:ascii="Arial" w:hAnsi="Arial" w:cs="Arial"/>
                <w:sz w:val="18"/>
                <w:szCs w:val="18"/>
              </w:rPr>
            </w:pPr>
            <w:r w:rsidRPr="00BA2562">
              <w:rPr>
                <w:rFonts w:ascii="Arial" w:hAnsi="Arial" w:cs="Arial"/>
                <w:sz w:val="18"/>
                <w:szCs w:val="18"/>
              </w:rPr>
              <w:t>recapito telefonico</w:t>
            </w:r>
          </w:p>
        </w:tc>
        <w:tc>
          <w:tcPr>
            <w:tcW w:w="3690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3D5AA5D3" w14:textId="77777777" w:rsidR="004E08B9" w:rsidRPr="00BA2562" w:rsidRDefault="004E08B9" w:rsidP="00073C3C">
            <w:pPr>
              <w:pStyle w:val="Corpotesto"/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90" w:type="dxa"/>
            <w:gridSpan w:val="3"/>
            <w:tcBorders>
              <w:left w:val="single" w:sz="4" w:space="0" w:color="auto"/>
            </w:tcBorders>
            <w:vAlign w:val="bottom"/>
          </w:tcPr>
          <w:p w14:paraId="59985748" w14:textId="77777777" w:rsidR="004E08B9" w:rsidRPr="00BA2562" w:rsidRDefault="004E08B9" w:rsidP="00073C3C">
            <w:pPr>
              <w:pStyle w:val="Corpotesto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08B9" w:rsidRPr="00BA2562" w14:paraId="3580A464" w14:textId="77777777" w:rsidTr="004E08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  <w:gridSpan w:val="3"/>
          </w:tcPr>
          <w:p w14:paraId="328CE360" w14:textId="77777777" w:rsidR="004E08B9" w:rsidRPr="00BA2562" w:rsidRDefault="004E08B9" w:rsidP="004E2BF5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90" w:type="dxa"/>
            <w:gridSpan w:val="6"/>
          </w:tcPr>
          <w:p w14:paraId="61FB99C9" w14:textId="77777777" w:rsidR="004E08B9" w:rsidRPr="00BA2562" w:rsidRDefault="004E08B9" w:rsidP="004E2BF5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A2562">
              <w:rPr>
                <w:rFonts w:ascii="Arial" w:hAnsi="Arial" w:cs="Arial"/>
                <w:sz w:val="10"/>
                <w:szCs w:val="10"/>
              </w:rPr>
              <w:t>numero di telefono</w:t>
            </w:r>
          </w:p>
        </w:tc>
        <w:tc>
          <w:tcPr>
            <w:tcW w:w="3690" w:type="dxa"/>
            <w:gridSpan w:val="3"/>
            <w:tcBorders>
              <w:left w:val="nil"/>
            </w:tcBorders>
          </w:tcPr>
          <w:p w14:paraId="0C47B1E7" w14:textId="77777777" w:rsidR="004E08B9" w:rsidRPr="00BA2562" w:rsidRDefault="004E08B9" w:rsidP="004E2BF5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232F5005" w14:textId="77777777" w:rsidR="000662E0" w:rsidRPr="00A56CF7" w:rsidRDefault="000662E0" w:rsidP="000662E0">
      <w:pPr>
        <w:tabs>
          <w:tab w:val="left" w:pos="0"/>
          <w:tab w:val="left" w:pos="1276"/>
        </w:tabs>
        <w:spacing w:before="240"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A56CF7">
        <w:rPr>
          <w:rFonts w:ascii="Arial" w:hAnsi="Arial" w:cs="Arial"/>
          <w:b/>
          <w:sz w:val="18"/>
          <w:szCs w:val="18"/>
        </w:rPr>
        <w:t>CHIEDE</w:t>
      </w:r>
    </w:p>
    <w:p w14:paraId="691D926D" w14:textId="77777777" w:rsidR="000662E0" w:rsidRPr="00A56CF7" w:rsidRDefault="000662E0" w:rsidP="000662E0">
      <w:pPr>
        <w:pStyle w:val="Corpotesto"/>
        <w:tabs>
          <w:tab w:val="left" w:pos="1276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56CF7">
        <w:rPr>
          <w:rFonts w:ascii="Arial" w:hAnsi="Arial" w:cs="Arial"/>
          <w:sz w:val="18"/>
          <w:szCs w:val="18"/>
        </w:rPr>
        <w:t xml:space="preserve">il </w:t>
      </w:r>
      <w:r w:rsidR="001F15C6" w:rsidRPr="00A56CF7">
        <w:rPr>
          <w:rFonts w:ascii="Arial" w:hAnsi="Arial" w:cs="Arial"/>
          <w:sz w:val="18"/>
          <w:szCs w:val="18"/>
        </w:rPr>
        <w:t>rimborso delle spese vive sostenute secondo quanto di seguito dettagliato</w:t>
      </w:r>
      <w:r w:rsidRPr="00A56CF7">
        <w:rPr>
          <w:rFonts w:ascii="Arial" w:hAnsi="Arial" w:cs="Arial"/>
          <w:sz w:val="18"/>
          <w:szCs w:val="18"/>
        </w:rPr>
        <w:t>.</w:t>
      </w: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341"/>
        <w:gridCol w:w="4821"/>
        <w:gridCol w:w="1239"/>
        <w:gridCol w:w="1239"/>
      </w:tblGrid>
      <w:tr w:rsidR="00BA2562" w:rsidRPr="00A56CF7" w14:paraId="42C4608A" w14:textId="77777777" w:rsidTr="00E6283B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540" w:type="dxa"/>
            <w:vMerge w:val="restart"/>
            <w:vAlign w:val="center"/>
          </w:tcPr>
          <w:p w14:paraId="2E874BCC" w14:textId="77777777" w:rsidR="00BA2562" w:rsidRPr="00C74DBC" w:rsidRDefault="00BA2562" w:rsidP="00CA2E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74DBC">
              <w:rPr>
                <w:rFonts w:ascii="Arial" w:hAnsi="Arial" w:cs="Arial"/>
                <w:i/>
                <w:sz w:val="18"/>
                <w:szCs w:val="18"/>
              </w:rPr>
              <w:t>ID</w:t>
            </w:r>
          </w:p>
        </w:tc>
        <w:tc>
          <w:tcPr>
            <w:tcW w:w="1341" w:type="dxa"/>
            <w:vMerge w:val="restart"/>
            <w:vAlign w:val="center"/>
          </w:tcPr>
          <w:p w14:paraId="17738FAD" w14:textId="77777777" w:rsidR="00BA2562" w:rsidRPr="00C74DBC" w:rsidRDefault="00BA2562" w:rsidP="00BA2562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74DBC">
              <w:rPr>
                <w:rFonts w:ascii="Arial" w:hAnsi="Arial" w:cs="Arial"/>
                <w:i/>
                <w:sz w:val="18"/>
                <w:szCs w:val="18"/>
              </w:rPr>
              <w:t>Data</w:t>
            </w:r>
          </w:p>
        </w:tc>
        <w:tc>
          <w:tcPr>
            <w:tcW w:w="4821" w:type="dxa"/>
            <w:vMerge w:val="restart"/>
            <w:vAlign w:val="center"/>
          </w:tcPr>
          <w:p w14:paraId="475BAD06" w14:textId="77777777" w:rsidR="00BA2562" w:rsidRPr="00C74DBC" w:rsidRDefault="00BA2562" w:rsidP="00BA2562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74DBC">
              <w:rPr>
                <w:rFonts w:ascii="Arial" w:hAnsi="Arial" w:cs="Arial"/>
                <w:i/>
                <w:sz w:val="18"/>
                <w:szCs w:val="18"/>
              </w:rPr>
              <w:t>Descrizione</w:t>
            </w:r>
          </w:p>
        </w:tc>
        <w:tc>
          <w:tcPr>
            <w:tcW w:w="2478" w:type="dxa"/>
            <w:gridSpan w:val="2"/>
            <w:vAlign w:val="center"/>
          </w:tcPr>
          <w:p w14:paraId="23099C78" w14:textId="77777777" w:rsidR="00BA2562" w:rsidRPr="00C74DBC" w:rsidRDefault="00BA2562" w:rsidP="00BA2562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74DBC">
              <w:rPr>
                <w:rFonts w:ascii="Arial" w:hAnsi="Arial" w:cs="Arial"/>
                <w:i/>
                <w:sz w:val="18"/>
                <w:szCs w:val="18"/>
              </w:rPr>
              <w:t>Importo</w:t>
            </w:r>
          </w:p>
        </w:tc>
      </w:tr>
      <w:tr w:rsidR="00BA2562" w:rsidRPr="00A56CF7" w14:paraId="3AB454B7" w14:textId="77777777" w:rsidTr="00E6283B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40" w:type="dxa"/>
            <w:vMerge/>
            <w:tcBorders>
              <w:bottom w:val="single" w:sz="4" w:space="0" w:color="auto"/>
            </w:tcBorders>
          </w:tcPr>
          <w:p w14:paraId="02B869C6" w14:textId="77777777" w:rsidR="00BA2562" w:rsidRPr="00C74DBC" w:rsidRDefault="00BA2562" w:rsidP="00CA2E8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bottom w:val="single" w:sz="4" w:space="0" w:color="auto"/>
            </w:tcBorders>
          </w:tcPr>
          <w:p w14:paraId="77BE8A06" w14:textId="77777777" w:rsidR="00BA2562" w:rsidRPr="00C74DBC" w:rsidRDefault="00BA2562" w:rsidP="00BA2562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821" w:type="dxa"/>
            <w:vMerge/>
            <w:tcBorders>
              <w:bottom w:val="single" w:sz="4" w:space="0" w:color="auto"/>
            </w:tcBorders>
          </w:tcPr>
          <w:p w14:paraId="63C1F1C1" w14:textId="77777777" w:rsidR="00BA2562" w:rsidRPr="00C74DBC" w:rsidRDefault="00BA2562" w:rsidP="00BA2562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  <w:vAlign w:val="center"/>
          </w:tcPr>
          <w:p w14:paraId="22646756" w14:textId="77777777" w:rsidR="00BA2562" w:rsidRPr="00C74DBC" w:rsidRDefault="00BA2562" w:rsidP="00BA2562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  <w:vAlign w:val="center"/>
          </w:tcPr>
          <w:p w14:paraId="00DD0924" w14:textId="77777777" w:rsidR="00BA2562" w:rsidRPr="00C74DBC" w:rsidRDefault="00BA2562" w:rsidP="00BA2562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BA2562" w:rsidRPr="00A56CF7" w14:paraId="70C9B057" w14:textId="77777777" w:rsidTr="00E6283B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4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3322B185" w14:textId="77777777" w:rsidR="00BA2562" w:rsidRPr="00A56CF7" w:rsidRDefault="00BA2562" w:rsidP="00CA2E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CF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74DBC">
              <w:rPr>
                <w:rFonts w:ascii="Courier New" w:hAnsi="Courier Ne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74DBC">
              <w:rPr>
                <w:rFonts w:ascii="Courier New" w:hAnsi="Courier New"/>
                <w:sz w:val="20"/>
                <w:szCs w:val="20"/>
              </w:rPr>
              <w:instrText xml:space="preserve"> FORMTEXT </w:instrText>
            </w:r>
            <w:r w:rsidR="00CA2E84" w:rsidRPr="00C74DBC">
              <w:rPr>
                <w:rFonts w:ascii="Courier New" w:hAnsi="Courier New"/>
                <w:sz w:val="20"/>
                <w:szCs w:val="20"/>
              </w:rPr>
            </w:r>
            <w:r w:rsidR="00C74DBC">
              <w:rPr>
                <w:rFonts w:ascii="Courier New" w:hAnsi="Courier New"/>
                <w:sz w:val="20"/>
                <w:szCs w:val="20"/>
              </w:rPr>
              <w:fldChar w:fldCharType="separate"/>
            </w:r>
            <w:r w:rsidR="00C74DBC"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 w:rsidR="00C74DBC"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 w:rsidR="00C74DBC">
              <w:rPr>
                <w:rFonts w:ascii="Courier New" w:hAnsi="Courier New"/>
                <w:sz w:val="20"/>
                <w:szCs w:val="20"/>
              </w:rPr>
              <w:fldChar w:fldCharType="end"/>
            </w:r>
          </w:p>
        </w:tc>
        <w:tc>
          <w:tcPr>
            <w:tcW w:w="1341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0113BB" w14:textId="77777777" w:rsidR="00BA2562" w:rsidRPr="00A56CF7" w:rsidRDefault="00E6283B" w:rsidP="00CA2E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ourier New" w:hAnsi="Courier Ne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rFonts w:ascii="Courier New" w:hAnsi="Courier New"/>
                <w:sz w:val="20"/>
                <w:szCs w:val="20"/>
              </w:rPr>
              <w:instrText xml:space="preserve"> FORMTEXT </w:instrText>
            </w:r>
            <w:r w:rsidRPr="00C74DBC">
              <w:rPr>
                <w:rFonts w:ascii="Courier New" w:hAnsi="Courier New"/>
                <w:sz w:val="20"/>
                <w:szCs w:val="20"/>
              </w:rPr>
            </w:r>
            <w:r>
              <w:rPr>
                <w:rFonts w:ascii="Courier New" w:hAnsi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sz w:val="20"/>
                <w:szCs w:val="20"/>
              </w:rPr>
              <w:fldChar w:fldCharType="end"/>
            </w:r>
          </w:p>
        </w:tc>
        <w:tc>
          <w:tcPr>
            <w:tcW w:w="4821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5ED3AA" w14:textId="77777777" w:rsidR="00BA2562" w:rsidRPr="00A56CF7" w:rsidRDefault="00BA2562" w:rsidP="00BA256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1EAD55C" w14:textId="77777777" w:rsidR="00BA2562" w:rsidRPr="00A56CF7" w:rsidRDefault="00F0069E" w:rsidP="00CA2E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ourier New" w:hAnsi="Courier Ne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Courier New" w:hAnsi="Courier New"/>
                <w:sz w:val="20"/>
                <w:szCs w:val="20"/>
              </w:rPr>
              <w:instrText xml:space="preserve"> FORMTEXT </w:instrText>
            </w:r>
            <w:r w:rsidRPr="00C74DBC">
              <w:rPr>
                <w:rFonts w:ascii="Courier New" w:hAnsi="Courier New"/>
                <w:sz w:val="20"/>
                <w:szCs w:val="20"/>
              </w:rPr>
            </w:r>
            <w:r>
              <w:rPr>
                <w:rFonts w:ascii="Courier New" w:hAnsi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sz w:val="20"/>
                <w:szCs w:val="20"/>
              </w:rPr>
              <w:fldChar w:fldCharType="end"/>
            </w:r>
          </w:p>
        </w:tc>
        <w:tc>
          <w:tcPr>
            <w:tcW w:w="1239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6907F187" w14:textId="77777777" w:rsidR="00BA2562" w:rsidRPr="00A56CF7" w:rsidRDefault="00C74DBC" w:rsidP="00CA2E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ourier New" w:hAnsi="Courier Ne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Courier New" w:hAnsi="Courier New"/>
                <w:sz w:val="20"/>
                <w:szCs w:val="20"/>
              </w:rPr>
              <w:instrText xml:space="preserve"> FORMTEXT </w:instrText>
            </w:r>
            <w:r w:rsidRPr="00C74DBC">
              <w:rPr>
                <w:rFonts w:ascii="Courier New" w:hAnsi="Courier New"/>
                <w:sz w:val="20"/>
                <w:szCs w:val="20"/>
              </w:rPr>
            </w:r>
            <w:r>
              <w:rPr>
                <w:rFonts w:ascii="Courier New" w:hAnsi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sz w:val="20"/>
                <w:szCs w:val="20"/>
              </w:rPr>
              <w:fldChar w:fldCharType="end"/>
            </w:r>
          </w:p>
        </w:tc>
      </w:tr>
      <w:tr w:rsidR="00BA2562" w:rsidRPr="00A56CF7" w14:paraId="06BB2C80" w14:textId="77777777" w:rsidTr="00E6283B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4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47EF3D1" w14:textId="77777777" w:rsidR="00BA2562" w:rsidRPr="00A56CF7" w:rsidRDefault="00C74DBC" w:rsidP="00CA2E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ourier New" w:hAnsi="Courier Ne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ourier New" w:hAnsi="Courier New"/>
                <w:sz w:val="20"/>
                <w:szCs w:val="20"/>
              </w:rPr>
              <w:instrText xml:space="preserve"> FORMTEXT </w:instrText>
            </w:r>
            <w:r w:rsidRPr="00C74DBC">
              <w:rPr>
                <w:rFonts w:ascii="Courier New" w:hAnsi="Courier New"/>
                <w:sz w:val="20"/>
                <w:szCs w:val="20"/>
              </w:rPr>
            </w:r>
            <w:r>
              <w:rPr>
                <w:rFonts w:ascii="Courier New" w:hAnsi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sz w:val="20"/>
                <w:szCs w:val="20"/>
              </w:rPr>
              <w:fldChar w:fldCharType="end"/>
            </w: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55C564C" w14:textId="77777777" w:rsidR="00BA2562" w:rsidRPr="00A56CF7" w:rsidRDefault="00C74DBC" w:rsidP="00CA2E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ourier New" w:hAnsi="Courier Ne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rFonts w:ascii="Courier New" w:hAnsi="Courier New"/>
                <w:sz w:val="20"/>
                <w:szCs w:val="20"/>
              </w:rPr>
              <w:instrText xml:space="preserve"> FORMTEXT </w:instrText>
            </w:r>
            <w:r w:rsidRPr="00C74DBC">
              <w:rPr>
                <w:rFonts w:ascii="Courier New" w:hAnsi="Courier New"/>
                <w:sz w:val="20"/>
                <w:szCs w:val="20"/>
              </w:rPr>
            </w:r>
            <w:r>
              <w:rPr>
                <w:rFonts w:ascii="Courier New" w:hAnsi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sz w:val="20"/>
                <w:szCs w:val="20"/>
              </w:rPr>
              <w:fldChar w:fldCharType="end"/>
            </w:r>
          </w:p>
        </w:tc>
        <w:tc>
          <w:tcPr>
            <w:tcW w:w="48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674C06" w14:textId="77777777" w:rsidR="00BA2562" w:rsidRPr="00A56CF7" w:rsidRDefault="00BA2562" w:rsidP="00BA256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DC2E51" w14:textId="77777777" w:rsidR="00BA2562" w:rsidRPr="00A56CF7" w:rsidRDefault="00F0069E" w:rsidP="00CA2E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ourier New" w:hAnsi="Courier Ne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Courier New" w:hAnsi="Courier New"/>
                <w:sz w:val="20"/>
                <w:szCs w:val="20"/>
              </w:rPr>
              <w:instrText xml:space="preserve"> FORMTEXT </w:instrText>
            </w:r>
            <w:r w:rsidRPr="00C74DBC">
              <w:rPr>
                <w:rFonts w:ascii="Courier New" w:hAnsi="Courier New"/>
                <w:sz w:val="20"/>
                <w:szCs w:val="20"/>
              </w:rPr>
            </w:r>
            <w:r>
              <w:rPr>
                <w:rFonts w:ascii="Courier New" w:hAnsi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sz w:val="20"/>
                <w:szCs w:val="20"/>
              </w:rPr>
              <w:fldChar w:fldCharType="end"/>
            </w:r>
          </w:p>
        </w:tc>
        <w:tc>
          <w:tcPr>
            <w:tcW w:w="12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5CE98C60" w14:textId="77777777" w:rsidR="00BA2562" w:rsidRPr="00A56CF7" w:rsidRDefault="00C74DBC" w:rsidP="00CA2E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ourier New" w:hAnsi="Courier Ne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Courier New" w:hAnsi="Courier New"/>
                <w:sz w:val="20"/>
                <w:szCs w:val="20"/>
              </w:rPr>
              <w:instrText xml:space="preserve"> FORMTEXT </w:instrText>
            </w:r>
            <w:r w:rsidRPr="00C74DBC">
              <w:rPr>
                <w:rFonts w:ascii="Courier New" w:hAnsi="Courier New"/>
                <w:sz w:val="20"/>
                <w:szCs w:val="20"/>
              </w:rPr>
            </w:r>
            <w:r>
              <w:rPr>
                <w:rFonts w:ascii="Courier New" w:hAnsi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sz w:val="20"/>
                <w:szCs w:val="20"/>
              </w:rPr>
              <w:fldChar w:fldCharType="end"/>
            </w:r>
          </w:p>
        </w:tc>
      </w:tr>
      <w:tr w:rsidR="00BA2562" w:rsidRPr="00A56CF7" w14:paraId="70A92AC3" w14:textId="77777777" w:rsidTr="00E6283B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4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A6D402" w14:textId="77777777" w:rsidR="00BA2562" w:rsidRPr="00A56CF7" w:rsidRDefault="00C74DBC" w:rsidP="00CA2E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ourier New" w:hAnsi="Courier Ne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ourier New" w:hAnsi="Courier New"/>
                <w:sz w:val="20"/>
                <w:szCs w:val="20"/>
              </w:rPr>
              <w:instrText xml:space="preserve"> FORMTEXT </w:instrText>
            </w:r>
            <w:r w:rsidRPr="00C74DBC">
              <w:rPr>
                <w:rFonts w:ascii="Courier New" w:hAnsi="Courier New"/>
                <w:sz w:val="20"/>
                <w:szCs w:val="20"/>
              </w:rPr>
            </w:r>
            <w:r>
              <w:rPr>
                <w:rFonts w:ascii="Courier New" w:hAnsi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sz w:val="20"/>
                <w:szCs w:val="20"/>
              </w:rPr>
              <w:fldChar w:fldCharType="end"/>
            </w: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2042B0" w14:textId="77777777" w:rsidR="00BA2562" w:rsidRPr="00A56CF7" w:rsidRDefault="00C74DBC" w:rsidP="00CA2E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ourier New" w:hAnsi="Courier Ne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rFonts w:ascii="Courier New" w:hAnsi="Courier New"/>
                <w:sz w:val="20"/>
                <w:szCs w:val="20"/>
              </w:rPr>
              <w:instrText xml:space="preserve"> FORMTEXT </w:instrText>
            </w:r>
            <w:r w:rsidRPr="00C74DBC">
              <w:rPr>
                <w:rFonts w:ascii="Courier New" w:hAnsi="Courier New"/>
                <w:sz w:val="20"/>
                <w:szCs w:val="20"/>
              </w:rPr>
            </w:r>
            <w:r>
              <w:rPr>
                <w:rFonts w:ascii="Courier New" w:hAnsi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sz w:val="20"/>
                <w:szCs w:val="20"/>
              </w:rPr>
              <w:fldChar w:fldCharType="end"/>
            </w:r>
          </w:p>
        </w:tc>
        <w:tc>
          <w:tcPr>
            <w:tcW w:w="48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AB64B4" w14:textId="77777777" w:rsidR="00BA2562" w:rsidRPr="00A56CF7" w:rsidRDefault="00BA2562" w:rsidP="00BA256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6433684" w14:textId="77777777" w:rsidR="00BA2562" w:rsidRPr="00A56CF7" w:rsidRDefault="00C74DBC" w:rsidP="00CA2E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ourier New" w:hAnsi="Courier Ne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Courier New" w:hAnsi="Courier New"/>
                <w:sz w:val="20"/>
                <w:szCs w:val="20"/>
              </w:rPr>
              <w:instrText xml:space="preserve"> FORMTEXT </w:instrText>
            </w:r>
            <w:r w:rsidRPr="00C74DBC">
              <w:rPr>
                <w:rFonts w:ascii="Courier New" w:hAnsi="Courier New"/>
                <w:sz w:val="20"/>
                <w:szCs w:val="20"/>
              </w:rPr>
            </w:r>
            <w:r>
              <w:rPr>
                <w:rFonts w:ascii="Courier New" w:hAnsi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sz w:val="20"/>
                <w:szCs w:val="20"/>
              </w:rPr>
              <w:fldChar w:fldCharType="end"/>
            </w:r>
          </w:p>
        </w:tc>
        <w:tc>
          <w:tcPr>
            <w:tcW w:w="12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6B8F39CC" w14:textId="77777777" w:rsidR="00BA2562" w:rsidRPr="00A56CF7" w:rsidRDefault="00C74DBC" w:rsidP="00CA2E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ourier New" w:hAnsi="Courier Ne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Courier New" w:hAnsi="Courier New"/>
                <w:sz w:val="20"/>
                <w:szCs w:val="20"/>
              </w:rPr>
              <w:instrText xml:space="preserve"> FORMTEXT </w:instrText>
            </w:r>
            <w:r w:rsidRPr="00C74DBC">
              <w:rPr>
                <w:rFonts w:ascii="Courier New" w:hAnsi="Courier New"/>
                <w:sz w:val="20"/>
                <w:szCs w:val="20"/>
              </w:rPr>
            </w:r>
            <w:r>
              <w:rPr>
                <w:rFonts w:ascii="Courier New" w:hAnsi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sz w:val="20"/>
                <w:szCs w:val="20"/>
              </w:rPr>
              <w:fldChar w:fldCharType="end"/>
            </w:r>
          </w:p>
        </w:tc>
      </w:tr>
      <w:tr w:rsidR="00BA2562" w:rsidRPr="00A56CF7" w14:paraId="6C676164" w14:textId="77777777" w:rsidTr="00E6283B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4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DA6B29" w14:textId="77777777" w:rsidR="00BA2562" w:rsidRPr="00A56CF7" w:rsidRDefault="00C74DBC" w:rsidP="00CA2E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ourier New" w:hAnsi="Courier Ne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ourier New" w:hAnsi="Courier New"/>
                <w:sz w:val="20"/>
                <w:szCs w:val="20"/>
              </w:rPr>
              <w:instrText xml:space="preserve"> FORMTEXT </w:instrText>
            </w:r>
            <w:r w:rsidRPr="00C74DBC">
              <w:rPr>
                <w:rFonts w:ascii="Courier New" w:hAnsi="Courier New"/>
                <w:sz w:val="20"/>
                <w:szCs w:val="20"/>
              </w:rPr>
            </w:r>
            <w:r>
              <w:rPr>
                <w:rFonts w:ascii="Courier New" w:hAnsi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sz w:val="20"/>
                <w:szCs w:val="20"/>
              </w:rPr>
              <w:fldChar w:fldCharType="end"/>
            </w: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4DC228" w14:textId="77777777" w:rsidR="00BA2562" w:rsidRPr="00A56CF7" w:rsidRDefault="00C74DBC" w:rsidP="00CA2E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ourier New" w:hAnsi="Courier Ne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rFonts w:ascii="Courier New" w:hAnsi="Courier New"/>
                <w:sz w:val="20"/>
                <w:szCs w:val="20"/>
              </w:rPr>
              <w:instrText xml:space="preserve"> FORMTEXT </w:instrText>
            </w:r>
            <w:r w:rsidRPr="00C74DBC">
              <w:rPr>
                <w:rFonts w:ascii="Courier New" w:hAnsi="Courier New"/>
                <w:sz w:val="20"/>
                <w:szCs w:val="20"/>
              </w:rPr>
            </w:r>
            <w:r>
              <w:rPr>
                <w:rFonts w:ascii="Courier New" w:hAnsi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sz w:val="20"/>
                <w:szCs w:val="20"/>
              </w:rPr>
              <w:fldChar w:fldCharType="end"/>
            </w:r>
          </w:p>
        </w:tc>
        <w:tc>
          <w:tcPr>
            <w:tcW w:w="48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1E7690" w14:textId="77777777" w:rsidR="00BA2562" w:rsidRPr="00A56CF7" w:rsidRDefault="00BA2562" w:rsidP="00BA256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FB739B8" w14:textId="77777777" w:rsidR="00BA2562" w:rsidRPr="00A56CF7" w:rsidRDefault="00D758F2" w:rsidP="00CA2E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ourier New" w:hAnsi="Courier Ne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Courier New" w:hAnsi="Courier New"/>
                <w:sz w:val="20"/>
                <w:szCs w:val="20"/>
              </w:rPr>
              <w:instrText xml:space="preserve"> FORMTEXT </w:instrText>
            </w:r>
            <w:r w:rsidRPr="00C74DBC">
              <w:rPr>
                <w:rFonts w:ascii="Courier New" w:hAnsi="Courier New"/>
                <w:sz w:val="20"/>
                <w:szCs w:val="20"/>
              </w:rPr>
            </w:r>
            <w:r>
              <w:rPr>
                <w:rFonts w:ascii="Courier New" w:hAnsi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sz w:val="20"/>
                <w:szCs w:val="20"/>
              </w:rPr>
              <w:fldChar w:fldCharType="end"/>
            </w:r>
          </w:p>
        </w:tc>
        <w:tc>
          <w:tcPr>
            <w:tcW w:w="12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32E25A8" w14:textId="77777777" w:rsidR="00BA2562" w:rsidRPr="00A56CF7" w:rsidRDefault="00D758F2" w:rsidP="00CA2E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ourier New" w:hAnsi="Courier Ne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Courier New" w:hAnsi="Courier New"/>
                <w:sz w:val="20"/>
                <w:szCs w:val="20"/>
              </w:rPr>
              <w:instrText xml:space="preserve"> FORMTEXT </w:instrText>
            </w:r>
            <w:r w:rsidRPr="00C74DBC">
              <w:rPr>
                <w:rFonts w:ascii="Courier New" w:hAnsi="Courier New"/>
                <w:sz w:val="20"/>
                <w:szCs w:val="20"/>
              </w:rPr>
            </w:r>
            <w:r>
              <w:rPr>
                <w:rFonts w:ascii="Courier New" w:hAnsi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sz w:val="20"/>
                <w:szCs w:val="20"/>
              </w:rPr>
              <w:fldChar w:fldCharType="end"/>
            </w:r>
          </w:p>
        </w:tc>
      </w:tr>
      <w:tr w:rsidR="00BA2562" w:rsidRPr="00A56CF7" w14:paraId="1F1E6D6D" w14:textId="77777777" w:rsidTr="00E6283B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4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55101E7B" w14:textId="77777777" w:rsidR="00BA2562" w:rsidRPr="00A56CF7" w:rsidRDefault="00C74DBC" w:rsidP="00CA2E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ourier New" w:hAnsi="Courier Ne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ourier New" w:hAnsi="Courier New"/>
                <w:sz w:val="20"/>
                <w:szCs w:val="20"/>
              </w:rPr>
              <w:instrText xml:space="preserve"> FORMTEXT </w:instrText>
            </w:r>
            <w:r w:rsidRPr="00C74DBC">
              <w:rPr>
                <w:rFonts w:ascii="Courier New" w:hAnsi="Courier New"/>
                <w:sz w:val="20"/>
                <w:szCs w:val="20"/>
              </w:rPr>
            </w:r>
            <w:r>
              <w:rPr>
                <w:rFonts w:ascii="Courier New" w:hAnsi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sz w:val="20"/>
                <w:szCs w:val="20"/>
              </w:rPr>
              <w:fldChar w:fldCharType="end"/>
            </w: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6E36EA" w14:textId="77777777" w:rsidR="00BA2562" w:rsidRPr="00A56CF7" w:rsidRDefault="00C74DBC" w:rsidP="00CA2E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ourier New" w:hAnsi="Courier Ne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rFonts w:ascii="Courier New" w:hAnsi="Courier New"/>
                <w:sz w:val="20"/>
                <w:szCs w:val="20"/>
              </w:rPr>
              <w:instrText xml:space="preserve"> FORMTEXT </w:instrText>
            </w:r>
            <w:r w:rsidRPr="00C74DBC">
              <w:rPr>
                <w:rFonts w:ascii="Courier New" w:hAnsi="Courier New"/>
                <w:sz w:val="20"/>
                <w:szCs w:val="20"/>
              </w:rPr>
            </w:r>
            <w:r>
              <w:rPr>
                <w:rFonts w:ascii="Courier New" w:hAnsi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sz w:val="20"/>
                <w:szCs w:val="20"/>
              </w:rPr>
              <w:fldChar w:fldCharType="end"/>
            </w:r>
          </w:p>
        </w:tc>
        <w:tc>
          <w:tcPr>
            <w:tcW w:w="4821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3D8DDE" w14:textId="77777777" w:rsidR="00BA2562" w:rsidRPr="00A56CF7" w:rsidRDefault="00C74DBC" w:rsidP="00BA256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2562"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A2562"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Pr="00BA2562">
              <w:rPr>
                <w:rFonts w:ascii="Courier New" w:hAnsi="Courier New" w:cs="Courier New"/>
                <w:sz w:val="20"/>
                <w:szCs w:val="20"/>
              </w:rPr>
            </w:r>
            <w:r w:rsidRPr="00BA2562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Pr="00BA2562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BA2562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BA2562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BA2562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BA2562"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 w:rsidRPr="00BA2562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  <w:tc>
          <w:tcPr>
            <w:tcW w:w="123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7855D7" w14:textId="77777777" w:rsidR="00BA2562" w:rsidRPr="00A56CF7" w:rsidRDefault="00D758F2" w:rsidP="00CA2E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ourier New" w:hAnsi="Courier Ne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Courier New" w:hAnsi="Courier New"/>
                <w:sz w:val="20"/>
                <w:szCs w:val="20"/>
              </w:rPr>
              <w:instrText xml:space="preserve"> FORMTEXT </w:instrText>
            </w:r>
            <w:r w:rsidRPr="00C74DBC">
              <w:rPr>
                <w:rFonts w:ascii="Courier New" w:hAnsi="Courier New"/>
                <w:sz w:val="20"/>
                <w:szCs w:val="20"/>
              </w:rPr>
            </w:r>
            <w:r>
              <w:rPr>
                <w:rFonts w:ascii="Courier New" w:hAnsi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sz w:val="20"/>
                <w:szCs w:val="20"/>
              </w:rPr>
              <w:fldChar w:fldCharType="end"/>
            </w:r>
          </w:p>
        </w:tc>
        <w:tc>
          <w:tcPr>
            <w:tcW w:w="1239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7C81EAEC" w14:textId="77777777" w:rsidR="00BA2562" w:rsidRPr="00A56CF7" w:rsidRDefault="00D758F2" w:rsidP="00CA2E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ourier New" w:hAnsi="Courier Ne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Courier New" w:hAnsi="Courier New"/>
                <w:sz w:val="20"/>
                <w:szCs w:val="20"/>
              </w:rPr>
              <w:instrText xml:space="preserve"> FORMTEXT </w:instrText>
            </w:r>
            <w:r w:rsidRPr="00C74DBC">
              <w:rPr>
                <w:rFonts w:ascii="Courier New" w:hAnsi="Courier New"/>
                <w:sz w:val="20"/>
                <w:szCs w:val="20"/>
              </w:rPr>
            </w:r>
            <w:r>
              <w:rPr>
                <w:rFonts w:ascii="Courier New" w:hAnsi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/>
                <w:sz w:val="20"/>
                <w:szCs w:val="20"/>
              </w:rPr>
              <w:fldChar w:fldCharType="end"/>
            </w:r>
          </w:p>
        </w:tc>
      </w:tr>
      <w:tr w:rsidR="00BA2562" w:rsidRPr="00A56CF7" w14:paraId="4349CFB0" w14:textId="77777777" w:rsidTr="00E6283B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40" w:type="dxa"/>
            <w:vAlign w:val="center"/>
          </w:tcPr>
          <w:p w14:paraId="6D58B4A7" w14:textId="77777777" w:rsidR="00BA2562" w:rsidRPr="00A56CF7" w:rsidRDefault="00BA2562" w:rsidP="00CA2E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vAlign w:val="center"/>
          </w:tcPr>
          <w:p w14:paraId="7F17647F" w14:textId="77777777" w:rsidR="00BA2562" w:rsidRPr="00A56CF7" w:rsidRDefault="00BA2562" w:rsidP="00CA2E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1" w:type="dxa"/>
            <w:vAlign w:val="center"/>
          </w:tcPr>
          <w:p w14:paraId="3F7769D4" w14:textId="77777777" w:rsidR="00BA2562" w:rsidRPr="00A56CF7" w:rsidRDefault="00BA2562" w:rsidP="003F0E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CF7">
              <w:rPr>
                <w:rFonts w:ascii="Arial" w:hAnsi="Arial" w:cs="Arial"/>
                <w:sz w:val="18"/>
                <w:szCs w:val="18"/>
              </w:rPr>
              <w:t>Totale</w:t>
            </w:r>
          </w:p>
        </w:tc>
        <w:tc>
          <w:tcPr>
            <w:tcW w:w="1239" w:type="dxa"/>
            <w:vAlign w:val="center"/>
          </w:tcPr>
          <w:p w14:paraId="6323B012" w14:textId="77777777" w:rsidR="00BA2562" w:rsidRPr="00A56CF7" w:rsidRDefault="00BA2562" w:rsidP="00CA2E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center"/>
          </w:tcPr>
          <w:p w14:paraId="6B269C5F" w14:textId="77777777" w:rsidR="00BA2562" w:rsidRPr="00A56CF7" w:rsidRDefault="00BA2562" w:rsidP="00CA2E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032A" w:rsidRPr="00A56CF7" w14:paraId="27B8CF57" w14:textId="77777777" w:rsidTr="006B68E0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40" w:type="dxa"/>
            <w:vAlign w:val="center"/>
          </w:tcPr>
          <w:p w14:paraId="01B1716D" w14:textId="77777777" w:rsidR="0058032A" w:rsidRPr="00A56CF7" w:rsidRDefault="0058032A" w:rsidP="006B68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vAlign w:val="center"/>
          </w:tcPr>
          <w:p w14:paraId="0F5917F3" w14:textId="77777777" w:rsidR="0058032A" w:rsidRPr="00A56CF7" w:rsidRDefault="0058032A" w:rsidP="006B68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1" w:type="dxa"/>
            <w:vAlign w:val="center"/>
          </w:tcPr>
          <w:p w14:paraId="67F88557" w14:textId="77777777" w:rsidR="0058032A" w:rsidRPr="0058032A" w:rsidRDefault="0058032A" w:rsidP="006B68E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8032A">
              <w:rPr>
                <w:rFonts w:ascii="Arial" w:hAnsi="Arial" w:cs="Arial"/>
                <w:b/>
                <w:sz w:val="18"/>
                <w:szCs w:val="18"/>
              </w:rPr>
              <w:t>TOTALE GENERALE</w:t>
            </w:r>
          </w:p>
        </w:tc>
        <w:tc>
          <w:tcPr>
            <w:tcW w:w="2478" w:type="dxa"/>
            <w:gridSpan w:val="2"/>
            <w:vAlign w:val="center"/>
          </w:tcPr>
          <w:p w14:paraId="44205710" w14:textId="77777777" w:rsidR="0058032A" w:rsidRPr="00A56CF7" w:rsidRDefault="00883142" w:rsidP="00883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77F6FDDD" w14:textId="77777777" w:rsidR="00BA2562" w:rsidRDefault="00BA2562" w:rsidP="00BA2562">
      <w:pPr>
        <w:pStyle w:val="Corpotesto"/>
        <w:tabs>
          <w:tab w:val="left" w:pos="1276"/>
        </w:tabs>
        <w:spacing w:before="120" w:line="360" w:lineRule="auto"/>
        <w:jc w:val="both"/>
        <w:rPr>
          <w:rFonts w:ascii="Arial" w:hAnsi="Arial" w:cs="Arial"/>
          <w:sz w:val="18"/>
          <w:szCs w:val="18"/>
        </w:rPr>
      </w:pPr>
      <w:r w:rsidRPr="00A56CF7">
        <w:rPr>
          <w:rFonts w:ascii="Arial" w:hAnsi="Arial" w:cs="Arial"/>
          <w:sz w:val="18"/>
          <w:szCs w:val="18"/>
        </w:rPr>
        <w:t xml:space="preserve">Nota: Allegare </w:t>
      </w:r>
      <w:r w:rsidR="00293989">
        <w:rPr>
          <w:rFonts w:ascii="Arial" w:hAnsi="Arial" w:cs="Arial"/>
          <w:sz w:val="18"/>
          <w:szCs w:val="18"/>
        </w:rPr>
        <w:t xml:space="preserve">le </w:t>
      </w:r>
      <w:r w:rsidRPr="00A56CF7">
        <w:rPr>
          <w:rFonts w:ascii="Arial" w:hAnsi="Arial" w:cs="Arial"/>
          <w:sz w:val="18"/>
          <w:szCs w:val="18"/>
        </w:rPr>
        <w:t>pezze giustificative delle spese relativamente alle quali viene richiesto il rimborso.</w:t>
      </w:r>
    </w:p>
    <w:tbl>
      <w:tblPr>
        <w:tblW w:w="858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6"/>
        <w:gridCol w:w="3059"/>
        <w:gridCol w:w="3788"/>
      </w:tblGrid>
      <w:tr w:rsidR="000662E0" w:rsidRPr="00A56CF7" w14:paraId="10CE6286" w14:textId="77777777" w:rsidTr="00A56CF7">
        <w:tblPrEx>
          <w:tblCellMar>
            <w:top w:w="0" w:type="dxa"/>
            <w:bottom w:w="0" w:type="dxa"/>
          </w:tblCellMar>
        </w:tblPrEx>
        <w:trPr>
          <w:cantSplit/>
          <w:trHeight w:val="265"/>
          <w:jc w:val="center"/>
        </w:trPr>
        <w:tc>
          <w:tcPr>
            <w:tcW w:w="1736" w:type="dxa"/>
            <w:tcBorders>
              <w:bottom w:val="single" w:sz="4" w:space="0" w:color="auto"/>
            </w:tcBorders>
            <w:vAlign w:val="bottom"/>
          </w:tcPr>
          <w:p w14:paraId="59760F81" w14:textId="77777777" w:rsidR="000662E0" w:rsidRPr="00A56CF7" w:rsidRDefault="00D758F2" w:rsidP="00A56CF7">
            <w:pPr>
              <w:pStyle w:val="Corpotesto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 w:rsidR="00CA2E84" w:rsidRPr="00D758F2"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  <w:tc>
          <w:tcPr>
            <w:tcW w:w="3059" w:type="dxa"/>
            <w:tcBorders>
              <w:left w:val="nil"/>
            </w:tcBorders>
            <w:vAlign w:val="center"/>
          </w:tcPr>
          <w:p w14:paraId="213DAA65" w14:textId="77777777" w:rsidR="000662E0" w:rsidRPr="00A56CF7" w:rsidRDefault="000662E0" w:rsidP="00B61765">
            <w:pPr>
              <w:pStyle w:val="Corpotesto"/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8" w:type="dxa"/>
            <w:tcBorders>
              <w:bottom w:val="single" w:sz="4" w:space="0" w:color="auto"/>
            </w:tcBorders>
            <w:vAlign w:val="center"/>
          </w:tcPr>
          <w:p w14:paraId="55BEB90F" w14:textId="77777777" w:rsidR="000662E0" w:rsidRPr="00A56CF7" w:rsidRDefault="000662E0" w:rsidP="00B61765">
            <w:pPr>
              <w:pStyle w:val="Corpotesto"/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62E0" w:rsidRPr="004E2BF5" w14:paraId="362524BE" w14:textId="77777777" w:rsidTr="009B265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36" w:type="dxa"/>
          </w:tcPr>
          <w:p w14:paraId="58A65BA3" w14:textId="77777777" w:rsidR="000662E0" w:rsidRPr="004E2BF5" w:rsidRDefault="000662E0" w:rsidP="004E2BF5">
            <w:pPr>
              <w:pStyle w:val="Corpodeltestopiccolo-Luraschi"/>
              <w:spacing w:before="20" w:after="20"/>
              <w:rPr>
                <w:rFonts w:ascii="Arial" w:hAnsi="Arial" w:cs="Arial"/>
                <w:sz w:val="10"/>
                <w:szCs w:val="10"/>
              </w:rPr>
            </w:pPr>
            <w:r w:rsidRPr="004E2BF5">
              <w:rPr>
                <w:rFonts w:ascii="Arial" w:hAnsi="Arial" w:cs="Arial"/>
                <w:sz w:val="10"/>
                <w:szCs w:val="10"/>
              </w:rPr>
              <w:t>Data</w:t>
            </w:r>
          </w:p>
        </w:tc>
        <w:tc>
          <w:tcPr>
            <w:tcW w:w="3059" w:type="dxa"/>
          </w:tcPr>
          <w:p w14:paraId="01165575" w14:textId="77777777" w:rsidR="000662E0" w:rsidRPr="004E2BF5" w:rsidRDefault="000662E0" w:rsidP="004E2BF5">
            <w:pPr>
              <w:pStyle w:val="Corpodeltestopiccolo-Luraschi"/>
              <w:spacing w:before="20" w:after="2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8" w:type="dxa"/>
          </w:tcPr>
          <w:p w14:paraId="50D929CB" w14:textId="77777777" w:rsidR="000662E0" w:rsidRPr="004E2BF5" w:rsidRDefault="000662E0" w:rsidP="004E2BF5">
            <w:pPr>
              <w:pStyle w:val="Corpodeltestopiccolo-Luraschi"/>
              <w:spacing w:before="20" w:after="20"/>
              <w:rPr>
                <w:rFonts w:ascii="Arial" w:hAnsi="Arial" w:cs="Arial"/>
                <w:sz w:val="10"/>
                <w:szCs w:val="10"/>
              </w:rPr>
            </w:pPr>
            <w:r w:rsidRPr="004E2BF5">
              <w:rPr>
                <w:rFonts w:ascii="Arial" w:hAnsi="Arial" w:cs="Arial"/>
                <w:sz w:val="10"/>
                <w:szCs w:val="10"/>
              </w:rPr>
              <w:t>Firma del/la richiedente</w:t>
            </w:r>
          </w:p>
        </w:tc>
      </w:tr>
    </w:tbl>
    <w:p w14:paraId="49FF63B7" w14:textId="77777777" w:rsidR="00BA2562" w:rsidRPr="00A56CF7" w:rsidRDefault="00BA2562" w:rsidP="00293989">
      <w:pPr>
        <w:pBdr>
          <w:bottom w:val="single" w:sz="8" w:space="1" w:color="999999"/>
        </w:pBdr>
        <w:tabs>
          <w:tab w:val="left" w:pos="3060"/>
        </w:tabs>
        <w:rPr>
          <w:rFonts w:ascii="Arial" w:hAnsi="Arial" w:cs="Arial"/>
          <w:sz w:val="18"/>
          <w:szCs w:val="18"/>
        </w:rPr>
      </w:pPr>
    </w:p>
    <w:p w14:paraId="65A14363" w14:textId="77777777" w:rsidR="002037C2" w:rsidRPr="00293989" w:rsidRDefault="00BA2562" w:rsidP="000662E0">
      <w:pPr>
        <w:tabs>
          <w:tab w:val="left" w:pos="0"/>
          <w:tab w:val="left" w:pos="426"/>
          <w:tab w:val="left" w:pos="1276"/>
        </w:tabs>
        <w:spacing w:before="120"/>
        <w:jc w:val="both"/>
        <w:rPr>
          <w:rFonts w:ascii="Arial" w:hAnsi="Arial" w:cs="Arial"/>
          <w:sz w:val="18"/>
          <w:szCs w:val="18"/>
          <w:u w:val="single"/>
        </w:rPr>
      </w:pPr>
      <w:r w:rsidRPr="00293989">
        <w:rPr>
          <w:rFonts w:ascii="Arial" w:hAnsi="Arial" w:cs="Arial"/>
          <w:sz w:val="18"/>
          <w:szCs w:val="18"/>
          <w:u w:val="single"/>
        </w:rPr>
        <w:t>Dati necessari per procedere al</w:t>
      </w:r>
      <w:r w:rsidR="00A56CF7" w:rsidRPr="00293989">
        <w:rPr>
          <w:rFonts w:ascii="Arial" w:hAnsi="Arial" w:cs="Arial"/>
          <w:sz w:val="18"/>
          <w:szCs w:val="18"/>
          <w:u w:val="single"/>
        </w:rPr>
        <w:t xml:space="preserve"> pagamento</w:t>
      </w:r>
      <w:r w:rsidRPr="00293989">
        <w:rPr>
          <w:rFonts w:ascii="Arial" w:hAnsi="Arial" w:cs="Arial"/>
          <w:sz w:val="18"/>
          <w:szCs w:val="18"/>
          <w:u w:val="single"/>
        </w:rPr>
        <w:t xml:space="preserve"> della somma da rimborsare</w:t>
      </w:r>
    </w:p>
    <w:p w14:paraId="76A319FC" w14:textId="77777777" w:rsidR="00F93C8D" w:rsidRPr="00A56CF7" w:rsidRDefault="00F93C8D" w:rsidP="000662E0">
      <w:pPr>
        <w:tabs>
          <w:tab w:val="left" w:pos="0"/>
          <w:tab w:val="left" w:pos="426"/>
          <w:tab w:val="left" w:pos="1276"/>
        </w:tabs>
        <w:spacing w:before="120"/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945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9"/>
        <w:gridCol w:w="3429"/>
        <w:gridCol w:w="425"/>
        <w:gridCol w:w="533"/>
        <w:gridCol w:w="1249"/>
        <w:gridCol w:w="2146"/>
        <w:gridCol w:w="191"/>
        <w:gridCol w:w="228"/>
      </w:tblGrid>
      <w:tr w:rsidR="004710D0" w:rsidRPr="00C64EEB" w14:paraId="14CD4147" w14:textId="77777777" w:rsidTr="00883142">
        <w:tblPrEx>
          <w:tblCellMar>
            <w:top w:w="0" w:type="dxa"/>
            <w:bottom w:w="0" w:type="dxa"/>
          </w:tblCellMar>
        </w:tblPrEx>
        <w:trPr>
          <w:gridAfter w:val="5"/>
          <w:wAfter w:w="4347" w:type="dxa"/>
          <w:cantSplit/>
          <w:trHeight w:val="123"/>
        </w:trPr>
        <w:tc>
          <w:tcPr>
            <w:tcW w:w="1249" w:type="dxa"/>
            <w:vAlign w:val="bottom"/>
          </w:tcPr>
          <w:p w14:paraId="6A28BD66" w14:textId="77777777" w:rsidR="004710D0" w:rsidRPr="00BA2562" w:rsidRDefault="004710D0" w:rsidP="00F93C8D">
            <w:pPr>
              <w:pStyle w:val="Corpotesto"/>
              <w:spacing w:after="0"/>
              <w:ind w:left="-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Codice fiscale</w:t>
            </w:r>
          </w:p>
        </w:tc>
        <w:tc>
          <w:tcPr>
            <w:tcW w:w="38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DEC7" w14:textId="77777777" w:rsidR="004710D0" w:rsidRPr="00C64EEB" w:rsidRDefault="004710D0" w:rsidP="00CA2E84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F93C8D" w:rsidRPr="00BA2562" w14:paraId="69E2C06E" w14:textId="77777777" w:rsidTr="00E6283B">
        <w:tblPrEx>
          <w:tblCellMar>
            <w:top w:w="0" w:type="dxa"/>
            <w:bottom w:w="0" w:type="dxa"/>
          </w:tblCellMar>
        </w:tblPrEx>
        <w:trPr>
          <w:gridAfter w:val="3"/>
          <w:wAfter w:w="2565" w:type="dxa"/>
          <w:cantSplit/>
        </w:trPr>
        <w:tc>
          <w:tcPr>
            <w:tcW w:w="1249" w:type="dxa"/>
          </w:tcPr>
          <w:p w14:paraId="214DF120" w14:textId="77777777" w:rsidR="00F93C8D" w:rsidRPr="00BA2562" w:rsidRDefault="00F93C8D" w:rsidP="004E2BF5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87" w:type="dxa"/>
            <w:gridSpan w:val="3"/>
          </w:tcPr>
          <w:p w14:paraId="4628122B" w14:textId="77777777" w:rsidR="00F93C8D" w:rsidRPr="00BA2562" w:rsidRDefault="00F93C8D" w:rsidP="004E2BF5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Codice fiscale del richiedente</w:t>
            </w:r>
            <w:r w:rsidR="00A25EF1">
              <w:rPr>
                <w:rFonts w:ascii="Arial" w:hAnsi="Arial" w:cs="Arial"/>
                <w:sz w:val="10"/>
                <w:szCs w:val="10"/>
              </w:rPr>
              <w:t xml:space="preserve"> </w:t>
            </w:r>
            <w:r w:rsidR="00C74DBC">
              <w:rPr>
                <w:rFonts w:ascii="Arial" w:hAnsi="Arial" w:cs="Arial"/>
                <w:sz w:val="10"/>
                <w:szCs w:val="10"/>
              </w:rPr>
              <w:t>(15 caratteri alfanumerici)</w:t>
            </w:r>
          </w:p>
        </w:tc>
        <w:tc>
          <w:tcPr>
            <w:tcW w:w="1249" w:type="dxa"/>
          </w:tcPr>
          <w:p w14:paraId="0A4DE8A5" w14:textId="77777777" w:rsidR="00F93C8D" w:rsidRPr="00BA2562" w:rsidRDefault="00F93C8D" w:rsidP="004E2BF5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93C8D" w:rsidRPr="00C64EEB" w14:paraId="02A4234D" w14:textId="77777777" w:rsidTr="00E6283B">
        <w:tblPrEx>
          <w:tblCellMar>
            <w:top w:w="0" w:type="dxa"/>
            <w:bottom w:w="0" w:type="dxa"/>
          </w:tblCellMar>
        </w:tblPrEx>
        <w:trPr>
          <w:gridAfter w:val="1"/>
          <w:wAfter w:w="228" w:type="dxa"/>
          <w:cantSplit/>
          <w:trHeight w:val="123"/>
        </w:trPr>
        <w:tc>
          <w:tcPr>
            <w:tcW w:w="1249" w:type="dxa"/>
            <w:vAlign w:val="bottom"/>
          </w:tcPr>
          <w:p w14:paraId="3AFD2888" w14:textId="77777777" w:rsidR="00F93C8D" w:rsidRPr="00BA2562" w:rsidRDefault="00F93C8D" w:rsidP="00CA2E84">
            <w:pPr>
              <w:pStyle w:val="Corpotesto"/>
              <w:spacing w:after="0"/>
              <w:ind w:left="-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Banca e filiale</w:t>
            </w:r>
          </w:p>
        </w:tc>
        <w:tc>
          <w:tcPr>
            <w:tcW w:w="778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CAD1" w14:textId="77777777" w:rsidR="00F93C8D" w:rsidRPr="00F93C8D" w:rsidRDefault="00F93C8D" w:rsidP="00C74DBC">
            <w:pPr>
              <w:pStyle w:val="Corpotesto"/>
              <w:spacing w:after="0"/>
              <w:jc w:val="both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191" w:type="dxa"/>
            <w:tcBorders>
              <w:left w:val="single" w:sz="4" w:space="0" w:color="auto"/>
            </w:tcBorders>
          </w:tcPr>
          <w:p w14:paraId="75596C7E" w14:textId="77777777" w:rsidR="00F93C8D" w:rsidRPr="00C64EEB" w:rsidRDefault="00F93C8D" w:rsidP="00CA2E84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293989" w:rsidRPr="00BA2562" w14:paraId="5D4A1192" w14:textId="77777777" w:rsidTr="00E6283B">
        <w:tblPrEx>
          <w:tblCellMar>
            <w:top w:w="0" w:type="dxa"/>
            <w:bottom w:w="0" w:type="dxa"/>
          </w:tblCellMar>
        </w:tblPrEx>
        <w:trPr>
          <w:gridAfter w:val="1"/>
          <w:wAfter w:w="228" w:type="dxa"/>
          <w:cantSplit/>
        </w:trPr>
        <w:tc>
          <w:tcPr>
            <w:tcW w:w="1249" w:type="dxa"/>
          </w:tcPr>
          <w:p w14:paraId="6DEAE875" w14:textId="77777777" w:rsidR="00F93C8D" w:rsidRPr="00BA2562" w:rsidRDefault="00F93C8D" w:rsidP="004E2BF5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782" w:type="dxa"/>
            <w:gridSpan w:val="5"/>
          </w:tcPr>
          <w:p w14:paraId="67E4C624" w14:textId="77777777" w:rsidR="00F93C8D" w:rsidRPr="00BA2562" w:rsidRDefault="00F93C8D" w:rsidP="004E2BF5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Indicare il nome della banca e la filiale</w:t>
            </w:r>
          </w:p>
        </w:tc>
        <w:tc>
          <w:tcPr>
            <w:tcW w:w="191" w:type="dxa"/>
          </w:tcPr>
          <w:p w14:paraId="4E924ABD" w14:textId="77777777" w:rsidR="00F93C8D" w:rsidRPr="00BA2562" w:rsidRDefault="00F93C8D" w:rsidP="004E2BF5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83142" w:rsidRPr="00C64EEB" w14:paraId="3567E312" w14:textId="77777777" w:rsidTr="00883142">
        <w:tblPrEx>
          <w:tblCellMar>
            <w:top w:w="0" w:type="dxa"/>
            <w:bottom w:w="0" w:type="dxa"/>
          </w:tblCellMar>
        </w:tblPrEx>
        <w:trPr>
          <w:cantSplit/>
          <w:trHeight w:val="123"/>
        </w:trPr>
        <w:tc>
          <w:tcPr>
            <w:tcW w:w="1249" w:type="dxa"/>
            <w:vAlign w:val="bottom"/>
          </w:tcPr>
          <w:p w14:paraId="7D90F0DE" w14:textId="77777777" w:rsidR="00883142" w:rsidRPr="00BA2562" w:rsidRDefault="00883142" w:rsidP="00CA2E84">
            <w:pPr>
              <w:pStyle w:val="Corpotesto"/>
              <w:spacing w:after="0"/>
              <w:ind w:left="-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Codice IBAN</w:t>
            </w:r>
          </w:p>
        </w:tc>
        <w:tc>
          <w:tcPr>
            <w:tcW w:w="34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64E4" w14:textId="77777777" w:rsidR="00883142" w:rsidRPr="00F93C8D" w:rsidRDefault="00883142" w:rsidP="00883142">
            <w:pPr>
              <w:pStyle w:val="Corpotesto"/>
              <w:spacing w:after="0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4772" w:type="dxa"/>
            <w:gridSpan w:val="6"/>
            <w:tcBorders>
              <w:left w:val="single" w:sz="4" w:space="0" w:color="auto"/>
            </w:tcBorders>
          </w:tcPr>
          <w:p w14:paraId="7EAC5C8F" w14:textId="77777777" w:rsidR="00883142" w:rsidRPr="00C64EEB" w:rsidRDefault="00883142" w:rsidP="00CA2E84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293989" w:rsidRPr="00BA2562" w14:paraId="1EA59699" w14:textId="77777777" w:rsidTr="00E6283B">
        <w:tblPrEx>
          <w:tblCellMar>
            <w:top w:w="0" w:type="dxa"/>
            <w:bottom w:w="0" w:type="dxa"/>
          </w:tblCellMar>
        </w:tblPrEx>
        <w:trPr>
          <w:gridAfter w:val="1"/>
          <w:wAfter w:w="228" w:type="dxa"/>
          <w:cantSplit/>
        </w:trPr>
        <w:tc>
          <w:tcPr>
            <w:tcW w:w="1249" w:type="dxa"/>
          </w:tcPr>
          <w:p w14:paraId="6D7EEC99" w14:textId="77777777" w:rsidR="00F93C8D" w:rsidRPr="00BA2562" w:rsidRDefault="00F93C8D" w:rsidP="004E2BF5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782" w:type="dxa"/>
            <w:gridSpan w:val="5"/>
          </w:tcPr>
          <w:p w14:paraId="3947993A" w14:textId="77777777" w:rsidR="00F93C8D" w:rsidRPr="00BA2562" w:rsidRDefault="00A25EF1" w:rsidP="004E2BF5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Codice IBAN del conto corrente bancario del richiedente (2</w:t>
            </w:r>
            <w:r w:rsidR="00293989">
              <w:rPr>
                <w:rFonts w:ascii="Arial" w:hAnsi="Arial" w:cs="Arial"/>
                <w:sz w:val="10"/>
                <w:szCs w:val="10"/>
              </w:rPr>
              <w:t>7</w:t>
            </w:r>
            <w:r>
              <w:rPr>
                <w:rFonts w:ascii="Arial" w:hAnsi="Arial" w:cs="Arial"/>
                <w:sz w:val="10"/>
                <w:szCs w:val="10"/>
              </w:rPr>
              <w:t xml:space="preserve"> caratteri alfanumerici)</w:t>
            </w:r>
          </w:p>
        </w:tc>
        <w:tc>
          <w:tcPr>
            <w:tcW w:w="191" w:type="dxa"/>
          </w:tcPr>
          <w:p w14:paraId="0ACE126D" w14:textId="77777777" w:rsidR="00F93C8D" w:rsidRPr="00BA2562" w:rsidRDefault="00F93C8D" w:rsidP="004E2BF5">
            <w:pPr>
              <w:pStyle w:val="Corpotesto"/>
              <w:spacing w:before="20" w:after="2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518F2B7F" w14:textId="77777777" w:rsidR="002037C2" w:rsidRPr="004E2BF5" w:rsidRDefault="002037C2" w:rsidP="00293989">
      <w:pPr>
        <w:pBdr>
          <w:bottom w:val="single" w:sz="8" w:space="1" w:color="999999"/>
        </w:pBdr>
        <w:tabs>
          <w:tab w:val="left" w:pos="0"/>
          <w:tab w:val="left" w:pos="1276"/>
          <w:tab w:val="left" w:pos="6379"/>
        </w:tabs>
        <w:jc w:val="center"/>
        <w:rPr>
          <w:sz w:val="4"/>
          <w:szCs w:val="4"/>
        </w:rPr>
      </w:pPr>
    </w:p>
    <w:sectPr w:rsidR="002037C2" w:rsidRPr="004E2BF5" w:rsidSect="00F0069E">
      <w:headerReference w:type="default" r:id="rId7"/>
      <w:headerReference w:type="first" r:id="rId8"/>
      <w:pgSz w:w="11906" w:h="16838" w:code="9"/>
      <w:pgMar w:top="1134" w:right="1134" w:bottom="540" w:left="1701" w:header="357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FB3F8" w14:textId="77777777" w:rsidR="001B5693" w:rsidRDefault="001B5693">
      <w:r>
        <w:separator/>
      </w:r>
    </w:p>
  </w:endnote>
  <w:endnote w:type="continuationSeparator" w:id="0">
    <w:p w14:paraId="643067BA" w14:textId="77777777" w:rsidR="001B5693" w:rsidRDefault="001B5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7923C" w14:textId="77777777" w:rsidR="001B5693" w:rsidRDefault="001B5693">
      <w:r>
        <w:separator/>
      </w:r>
    </w:p>
  </w:footnote>
  <w:footnote w:type="continuationSeparator" w:id="0">
    <w:p w14:paraId="72037F73" w14:textId="77777777" w:rsidR="001B5693" w:rsidRDefault="001B5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4045B" w14:textId="77777777" w:rsidR="001B026E" w:rsidRPr="00F87F41" w:rsidRDefault="001B026E" w:rsidP="000662E0">
    <w:pPr>
      <w:pStyle w:val="Intestazione"/>
      <w:ind w:left="-540"/>
      <w:rPr>
        <w:rFonts w:ascii="Arial" w:hAnsi="Arial"/>
        <w:color w:val="999999"/>
        <w:sz w:val="16"/>
      </w:rPr>
    </w:pPr>
    <w:r w:rsidRPr="00F87F41">
      <w:rPr>
        <w:rFonts w:ascii="Arial" w:hAnsi="Arial"/>
        <w:color w:val="999999"/>
        <w:sz w:val="16"/>
      </w:rPr>
      <w:t>mod. RICH_RIMBORSO_SPESE_VIVE_VVFVV_VdA_20</w:t>
    </w:r>
    <w:r w:rsidR="00A03DBA">
      <w:rPr>
        <w:rFonts w:ascii="Arial" w:hAnsi="Arial"/>
        <w:color w:val="999999"/>
        <w:sz w:val="16"/>
      </w:rPr>
      <w:t>25</w:t>
    </w:r>
  </w:p>
  <w:p w14:paraId="5DB7E535" w14:textId="6B3E0BF2" w:rsidR="001B026E" w:rsidRPr="00F87F41" w:rsidRDefault="00C85D4F" w:rsidP="000662E0">
    <w:pPr>
      <w:pStyle w:val="Intestazione"/>
      <w:ind w:left="-540"/>
    </w:pPr>
    <w:r w:rsidRPr="00F852DD">
      <w:rPr>
        <w:rFonts w:ascii="Tahoma" w:hAnsi="Tahoma" w:cs="Tahoma"/>
        <w:noProof/>
        <w:sz w:val="22"/>
        <w:szCs w:val="22"/>
      </w:rPr>
      <w:drawing>
        <wp:anchor distT="0" distB="0" distL="114300" distR="114300" simplePos="0" relativeHeight="251657728" behindDoc="0" locked="0" layoutInCell="1" allowOverlap="1" wp14:anchorId="1BBB8F85" wp14:editId="04988BF6">
          <wp:simplePos x="0" y="0"/>
          <wp:positionH relativeFrom="column">
            <wp:posOffset>0</wp:posOffset>
          </wp:positionH>
          <wp:positionV relativeFrom="paragraph">
            <wp:posOffset>115570</wp:posOffset>
          </wp:positionV>
          <wp:extent cx="417195" cy="45720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719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E10D66" w14:textId="77777777" w:rsidR="001B026E" w:rsidRDefault="001B026E" w:rsidP="000662E0">
    <w:pPr>
      <w:pStyle w:val="Intestazione"/>
      <w:pBdr>
        <w:bottom w:val="single" w:sz="4" w:space="1" w:color="auto"/>
      </w:pBdr>
      <w:ind w:left="72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Corpo valdostano dei vigili del fuoco</w:t>
    </w:r>
  </w:p>
  <w:p w14:paraId="3ECBF884" w14:textId="77777777" w:rsidR="001B026E" w:rsidRPr="00F852DD" w:rsidRDefault="001B026E" w:rsidP="000662E0">
    <w:pPr>
      <w:pStyle w:val="Intestazione"/>
      <w:ind w:left="72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PERSONALE VOLONTARIO</w:t>
    </w:r>
  </w:p>
  <w:p w14:paraId="3209C089" w14:textId="77777777" w:rsidR="001B026E" w:rsidRPr="000662E0" w:rsidRDefault="001B026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8866C" w14:textId="77777777" w:rsidR="001B026E" w:rsidRPr="00AC20F0" w:rsidRDefault="001B026E" w:rsidP="00C4135F">
    <w:pPr>
      <w:pStyle w:val="Intestazione"/>
      <w:ind w:left="8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D87"/>
    <w:rsid w:val="000662E0"/>
    <w:rsid w:val="00073C3C"/>
    <w:rsid w:val="00094F23"/>
    <w:rsid w:val="001B026E"/>
    <w:rsid w:val="001B5111"/>
    <w:rsid w:val="001B5693"/>
    <w:rsid w:val="001B7F42"/>
    <w:rsid w:val="001E6AC6"/>
    <w:rsid w:val="001F15C6"/>
    <w:rsid w:val="001F33BD"/>
    <w:rsid w:val="002037C2"/>
    <w:rsid w:val="00271043"/>
    <w:rsid w:val="00293989"/>
    <w:rsid w:val="00305C7B"/>
    <w:rsid w:val="003650A1"/>
    <w:rsid w:val="00397F39"/>
    <w:rsid w:val="003F0484"/>
    <w:rsid w:val="003F0EA5"/>
    <w:rsid w:val="004008CB"/>
    <w:rsid w:val="004553EF"/>
    <w:rsid w:val="004710D0"/>
    <w:rsid w:val="004E08B9"/>
    <w:rsid w:val="004E2BF5"/>
    <w:rsid w:val="005426AB"/>
    <w:rsid w:val="00556754"/>
    <w:rsid w:val="0058032A"/>
    <w:rsid w:val="005C1927"/>
    <w:rsid w:val="005E6756"/>
    <w:rsid w:val="005F7920"/>
    <w:rsid w:val="006B68E0"/>
    <w:rsid w:val="006E3EDB"/>
    <w:rsid w:val="00841ACF"/>
    <w:rsid w:val="00883142"/>
    <w:rsid w:val="00983396"/>
    <w:rsid w:val="00996069"/>
    <w:rsid w:val="009B2651"/>
    <w:rsid w:val="009C2057"/>
    <w:rsid w:val="009C40B2"/>
    <w:rsid w:val="00A03DBA"/>
    <w:rsid w:val="00A25EF1"/>
    <w:rsid w:val="00A5664C"/>
    <w:rsid w:val="00A56CF7"/>
    <w:rsid w:val="00A66027"/>
    <w:rsid w:val="00AB1D87"/>
    <w:rsid w:val="00AB7FBB"/>
    <w:rsid w:val="00AD5EDE"/>
    <w:rsid w:val="00AF5E64"/>
    <w:rsid w:val="00B25BAF"/>
    <w:rsid w:val="00B47C5A"/>
    <w:rsid w:val="00B61765"/>
    <w:rsid w:val="00BA2562"/>
    <w:rsid w:val="00C4135F"/>
    <w:rsid w:val="00C60BEE"/>
    <w:rsid w:val="00C74DBC"/>
    <w:rsid w:val="00C85D4F"/>
    <w:rsid w:val="00C96E84"/>
    <w:rsid w:val="00CA0378"/>
    <w:rsid w:val="00CA2E84"/>
    <w:rsid w:val="00D43720"/>
    <w:rsid w:val="00D4403C"/>
    <w:rsid w:val="00D758F2"/>
    <w:rsid w:val="00DD7BEF"/>
    <w:rsid w:val="00DF119C"/>
    <w:rsid w:val="00E44D09"/>
    <w:rsid w:val="00E6283B"/>
    <w:rsid w:val="00EB4509"/>
    <w:rsid w:val="00EF615F"/>
    <w:rsid w:val="00F0069E"/>
    <w:rsid w:val="00F61D0C"/>
    <w:rsid w:val="00F87F41"/>
    <w:rsid w:val="00F93C8D"/>
    <w:rsid w:val="00FE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14DB23"/>
  <w15:chartTrackingRefBased/>
  <w15:docId w15:val="{CE92AA70-47A8-4CC9-9089-57E5B8F84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43720"/>
    <w:rPr>
      <w:sz w:val="24"/>
      <w:szCs w:val="24"/>
    </w:rPr>
  </w:style>
  <w:style w:type="paragraph" w:styleId="Titolo5">
    <w:name w:val="heading 5"/>
    <w:basedOn w:val="Normale"/>
    <w:next w:val="Normale"/>
    <w:qFormat/>
    <w:rsid w:val="00397F39"/>
    <w:pPr>
      <w:spacing w:before="240" w:after="60"/>
      <w:outlineLvl w:val="4"/>
    </w:pPr>
    <w:rPr>
      <w:b/>
      <w:bCs/>
      <w:i/>
      <w:iCs/>
      <w:sz w:val="26"/>
      <w:szCs w:val="26"/>
      <w:lang w:val="fr-FR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rsid w:val="00D4372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43720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D43720"/>
    <w:pPr>
      <w:spacing w:after="120"/>
    </w:pPr>
  </w:style>
  <w:style w:type="paragraph" w:customStyle="1" w:styleId="Corpodeltestopiccolo-Luraschi">
    <w:name w:val="Corpo del testo piccolo - Luraschi"/>
    <w:basedOn w:val="Corpotesto"/>
    <w:rsid w:val="000662E0"/>
    <w:pPr>
      <w:spacing w:after="0"/>
      <w:jc w:val="center"/>
    </w:pPr>
    <w:rPr>
      <w:sz w:val="1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MARCE~1\AppData\Local\Temp\notes6DAC1F\RICH_RIMBORSO_SPESE_VIVE_VVFVV_VdA_2014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A6AFC-31B4-4C90-8092-78BC0E617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RICH_RIMBORSO_SPESE_VIVE_VVFVV_VdA_2014.dot</Template>
  <TotalTime>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richiesta rimborso spese</vt:lpstr>
    </vt:vector>
  </TitlesOfParts>
  <Company>Corpo valdostano dei vigili del fuoco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rimborso spese</dc:title>
  <dc:subject/>
  <dc:creator>Lorena MARCELLAN</dc:creator>
  <cp:keywords/>
  <cp:lastModifiedBy>Stefano PERRI</cp:lastModifiedBy>
  <cp:revision>2</cp:revision>
  <cp:lastPrinted>2017-01-11T10:23:00Z</cp:lastPrinted>
  <dcterms:created xsi:type="dcterms:W3CDTF">2026-09-01T07:08:00Z</dcterms:created>
  <dcterms:modified xsi:type="dcterms:W3CDTF">2026-09-01T07:08:00Z</dcterms:modified>
</cp:coreProperties>
</file>